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92762D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2762D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92762D">
        <w:rPr>
          <w:rFonts w:ascii="Arial" w:hAnsi="Arial" w:cs="Arial"/>
          <w:sz w:val="24"/>
          <w:szCs w:val="24"/>
        </w:rPr>
        <w:t>2024-01-16</w:t>
      </w:r>
    </w:p>
    <w:p w:rsidR="00986737" w:rsidRPr="009432A1" w:rsidRDefault="0092762D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2762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92762D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92762D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2762D">
        <w:rPr>
          <w:rFonts w:ascii="Arial" w:hAnsi="Arial" w:cs="Arial"/>
          <w:sz w:val="24"/>
          <w:szCs w:val="24"/>
        </w:rPr>
        <w:t>69</w:t>
      </w:r>
    </w:p>
    <w:p w:rsidR="00986737" w:rsidRPr="009432A1" w:rsidRDefault="0092762D" w:rsidP="00986737">
      <w:pPr>
        <w:rPr>
          <w:rFonts w:ascii="Arial" w:hAnsi="Arial" w:cs="Arial"/>
          <w:sz w:val="24"/>
          <w:szCs w:val="24"/>
        </w:rPr>
      </w:pPr>
      <w:r w:rsidRPr="0092762D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2762D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92762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2762D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2762D" w:rsidRPr="004E4B64" w:rsidTr="00E55F63">
        <w:tc>
          <w:tcPr>
            <w:tcW w:w="2269" w:type="dxa"/>
            <w:shd w:val="clear" w:color="auto" w:fill="auto"/>
          </w:tcPr>
          <w:p w:rsidR="0092762D" w:rsidRPr="004E4B64" w:rsidRDefault="0092762D" w:rsidP="00E55F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2762D" w:rsidRPr="001C09CC" w:rsidRDefault="0092762D" w:rsidP="00E55F6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C09CC">
              <w:rPr>
                <w:rFonts w:ascii="Arial" w:hAnsi="Arial" w:cs="Arial"/>
                <w:b/>
                <w:bCs/>
                <w:sz w:val="24"/>
                <w:szCs w:val="24"/>
              </w:rPr>
              <w:t>RK-NZ.261.110.2023.MT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2762D" w:rsidRPr="0092762D">
        <w:rPr>
          <w:rFonts w:ascii="Arial" w:hAnsi="Arial" w:cs="Arial"/>
          <w:sz w:val="24"/>
          <w:szCs w:val="24"/>
        </w:rPr>
        <w:t>(</w:t>
      </w:r>
      <w:proofErr w:type="spellStart"/>
      <w:r w:rsidR="0092762D" w:rsidRPr="0092762D">
        <w:rPr>
          <w:rFonts w:ascii="Arial" w:hAnsi="Arial" w:cs="Arial"/>
          <w:sz w:val="24"/>
          <w:szCs w:val="24"/>
        </w:rPr>
        <w:t>t.j</w:t>
      </w:r>
      <w:proofErr w:type="spellEnd"/>
      <w:r w:rsidR="0092762D" w:rsidRPr="0092762D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2762D" w:rsidRPr="0092762D">
        <w:rPr>
          <w:rFonts w:ascii="Arial" w:hAnsi="Arial" w:cs="Arial"/>
          <w:sz w:val="24"/>
          <w:szCs w:val="24"/>
        </w:rPr>
        <w:t>16/01/2024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2762D" w:rsidRPr="0092762D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2762D" w:rsidRPr="00BB547B" w:rsidTr="00E55F63"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2762D" w:rsidRPr="00986737" w:rsidRDefault="0092762D" w:rsidP="00E55F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Tomasz Pakuła</w:t>
            </w:r>
          </w:p>
          <w:p w:rsidR="0092762D" w:rsidRPr="00986737" w:rsidRDefault="0092762D" w:rsidP="00E55F63">
            <w:pPr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Jacnia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2762D" w:rsidRPr="00986737" w:rsidRDefault="0092762D" w:rsidP="00E55F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22-442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Jacnia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140 220.00 zł</w:t>
            </w:r>
          </w:p>
        </w:tc>
      </w:tr>
      <w:tr w:rsidR="0092762D" w:rsidRPr="00BB547B" w:rsidTr="00E55F63"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2762D" w:rsidRPr="00986737" w:rsidRDefault="0092762D" w:rsidP="00E55F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Toro Spółka zoo</w:t>
            </w:r>
          </w:p>
          <w:p w:rsidR="0092762D" w:rsidRPr="00986737" w:rsidRDefault="0092762D" w:rsidP="00E55F63">
            <w:pPr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Breń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64a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2762D" w:rsidRPr="00986737" w:rsidRDefault="0092762D" w:rsidP="00E55F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33-140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C3D89">
              <w:rPr>
                <w:rFonts w:ascii="Arial" w:hAnsi="Arial" w:cs="Arial"/>
                <w:sz w:val="24"/>
                <w:szCs w:val="24"/>
              </w:rPr>
              <w:t>Lisia G</w:t>
            </w:r>
            <w:r w:rsidRPr="0092762D">
              <w:rPr>
                <w:rFonts w:ascii="Arial" w:hAnsi="Arial" w:cs="Arial"/>
                <w:sz w:val="24"/>
                <w:szCs w:val="24"/>
              </w:rPr>
              <w:t>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184 500.00 zł</w:t>
            </w:r>
          </w:p>
        </w:tc>
      </w:tr>
      <w:tr w:rsidR="0092762D" w:rsidRPr="00BB547B" w:rsidTr="00E55F63"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2762D" w:rsidRPr="00986737" w:rsidRDefault="0092762D" w:rsidP="00E55F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2762D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92762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92762D" w:rsidRPr="00986737" w:rsidRDefault="0092762D" w:rsidP="00E55F63">
            <w:pPr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2762D" w:rsidRPr="00986737" w:rsidRDefault="0092762D" w:rsidP="00E55F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319 800.00 zł</w:t>
            </w:r>
          </w:p>
        </w:tc>
      </w:tr>
      <w:tr w:rsidR="0092762D" w:rsidRPr="00BB547B" w:rsidTr="00E55F63"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2762D" w:rsidRPr="00986737" w:rsidRDefault="0092762D" w:rsidP="00E55F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2762D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92762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92762D" w:rsidRPr="00986737" w:rsidRDefault="0092762D" w:rsidP="00E55F63">
            <w:pPr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2762D" w:rsidRPr="00986737" w:rsidRDefault="0092762D" w:rsidP="00E55F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7 081.11 zł</w:t>
            </w:r>
          </w:p>
        </w:tc>
      </w:tr>
      <w:tr w:rsidR="0092762D" w:rsidRPr="00BB547B" w:rsidTr="00E55F63"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2762D" w:rsidRPr="00986737" w:rsidRDefault="0092762D" w:rsidP="00E55F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ATG Sp. z o. o. Sp. k.</w:t>
            </w:r>
          </w:p>
          <w:p w:rsidR="0092762D" w:rsidRPr="00986737" w:rsidRDefault="0092762D" w:rsidP="00E55F63">
            <w:pPr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Objazdowa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2762D" w:rsidRPr="00986737" w:rsidRDefault="0092762D" w:rsidP="00E55F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85-882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192 741.00 zł</w:t>
            </w:r>
          </w:p>
        </w:tc>
      </w:tr>
      <w:tr w:rsidR="0092762D" w:rsidRPr="00BB547B" w:rsidTr="00E55F63"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2762D" w:rsidRPr="00986737" w:rsidRDefault="0092762D" w:rsidP="00E55F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P.H.U. BMS SP.J. Z. BIELECKI</w:t>
            </w:r>
          </w:p>
          <w:p w:rsidR="0092762D" w:rsidRPr="00986737" w:rsidRDefault="0092762D" w:rsidP="00E55F63">
            <w:pPr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STASZICA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2762D" w:rsidRPr="00986737" w:rsidRDefault="0092762D" w:rsidP="00E55F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82-500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KWIDZYN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132 840.00 zł</w:t>
            </w:r>
          </w:p>
        </w:tc>
      </w:tr>
      <w:tr w:rsidR="0092762D" w:rsidRPr="00BB547B" w:rsidTr="00E55F63"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2762D" w:rsidRPr="00986737" w:rsidRDefault="0092762D" w:rsidP="00E55F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P.H.U. BMS SP.J. Z. BIELECKI</w:t>
            </w:r>
          </w:p>
          <w:p w:rsidR="0092762D" w:rsidRPr="00986737" w:rsidRDefault="0092762D" w:rsidP="00E55F63">
            <w:pPr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STASZICA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2762D" w:rsidRPr="00986737" w:rsidRDefault="0092762D" w:rsidP="00E55F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82-500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KWIDZYN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13 890.16 zł</w:t>
            </w:r>
          </w:p>
        </w:tc>
      </w:tr>
      <w:tr w:rsidR="0092762D" w:rsidRPr="00BB547B" w:rsidTr="00E55F63"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2762D" w:rsidRPr="00986737" w:rsidRDefault="0092762D" w:rsidP="00E55F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BENER MICHAŁ BENKA</w:t>
            </w:r>
          </w:p>
          <w:p w:rsidR="0092762D" w:rsidRPr="00986737" w:rsidRDefault="0092762D" w:rsidP="00E55F63">
            <w:pPr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WILEŃSKA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59B/15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2762D" w:rsidRPr="00986737" w:rsidRDefault="0092762D" w:rsidP="00E55F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80-215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191 880.00 zł</w:t>
            </w:r>
          </w:p>
        </w:tc>
      </w:tr>
      <w:tr w:rsidR="0092762D" w:rsidRPr="00BB547B" w:rsidTr="00E55F63"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2762D" w:rsidRPr="00986737" w:rsidRDefault="0092762D" w:rsidP="00E55F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2762D">
              <w:rPr>
                <w:rFonts w:ascii="Arial" w:hAnsi="Arial" w:cs="Arial"/>
                <w:sz w:val="24"/>
                <w:szCs w:val="24"/>
              </w:rPr>
              <w:t>Sol-Meb</w:t>
            </w:r>
            <w:proofErr w:type="spellEnd"/>
            <w:r w:rsidRPr="0092762D">
              <w:rPr>
                <w:rFonts w:ascii="Arial" w:hAnsi="Arial" w:cs="Arial"/>
                <w:sz w:val="24"/>
                <w:szCs w:val="24"/>
              </w:rPr>
              <w:t xml:space="preserve"> Ewelina </w:t>
            </w:r>
            <w:proofErr w:type="spellStart"/>
            <w:r w:rsidRPr="0092762D">
              <w:rPr>
                <w:rFonts w:ascii="Arial" w:hAnsi="Arial" w:cs="Arial"/>
                <w:sz w:val="24"/>
                <w:szCs w:val="24"/>
              </w:rPr>
              <w:t>Przybyś</w:t>
            </w:r>
            <w:proofErr w:type="spellEnd"/>
          </w:p>
          <w:p w:rsidR="0092762D" w:rsidRPr="00986737" w:rsidRDefault="0092762D" w:rsidP="00E55F63">
            <w:pPr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ul. Tadeusza Kościuszki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39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2762D" w:rsidRPr="00986737" w:rsidRDefault="0092762D" w:rsidP="00E55F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Wieliczka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140 000.00 zł</w:t>
            </w:r>
          </w:p>
        </w:tc>
      </w:tr>
      <w:tr w:rsidR="0092762D" w:rsidRPr="00BB547B" w:rsidTr="00E55F63"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2762D" w:rsidRPr="00986737" w:rsidRDefault="0092762D" w:rsidP="00E55F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92762D" w:rsidRPr="00986737" w:rsidRDefault="0092762D" w:rsidP="00E55F63">
            <w:pPr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2A-6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2762D" w:rsidRPr="00986737" w:rsidRDefault="0092762D" w:rsidP="00E55F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40-384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270 600.00 zł</w:t>
            </w:r>
          </w:p>
        </w:tc>
      </w:tr>
      <w:tr w:rsidR="0092762D" w:rsidRPr="00BB547B" w:rsidTr="00E55F63"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2762D" w:rsidRPr="00986737" w:rsidRDefault="0092762D" w:rsidP="00E55F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92762D" w:rsidRPr="00986737" w:rsidRDefault="0092762D" w:rsidP="00E55F63">
            <w:pPr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2A-6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2762D" w:rsidRPr="00986737" w:rsidRDefault="0092762D" w:rsidP="00E55F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40-384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9 963.00 zł</w:t>
            </w:r>
          </w:p>
        </w:tc>
      </w:tr>
      <w:tr w:rsidR="0092762D" w:rsidRPr="00BB547B" w:rsidTr="00E55F63"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2762D" w:rsidRPr="00986737" w:rsidRDefault="0092762D" w:rsidP="00E55F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 xml:space="preserve">KARIAN </w:t>
            </w:r>
            <w:proofErr w:type="spellStart"/>
            <w:r w:rsidRPr="0092762D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92762D">
              <w:rPr>
                <w:rFonts w:ascii="Arial" w:hAnsi="Arial" w:cs="Arial"/>
                <w:sz w:val="24"/>
                <w:szCs w:val="24"/>
              </w:rPr>
              <w:t>. Jan, Bożena, Andrzej Karwan</w:t>
            </w:r>
          </w:p>
          <w:p w:rsidR="0092762D" w:rsidRPr="00986737" w:rsidRDefault="0092762D" w:rsidP="00E55F63">
            <w:pPr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Warszawska</w:t>
            </w:r>
            <w:r w:rsidR="005C3D8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C3D89" w:rsidRPr="0092762D">
              <w:rPr>
                <w:rFonts w:ascii="Arial" w:hAnsi="Arial" w:cs="Arial"/>
                <w:sz w:val="24"/>
                <w:szCs w:val="24"/>
              </w:rPr>
              <w:t>48</w:t>
            </w:r>
            <w:r w:rsidR="005C3D89">
              <w:rPr>
                <w:rFonts w:ascii="Arial" w:hAnsi="Arial" w:cs="Arial"/>
                <w:sz w:val="24"/>
                <w:szCs w:val="24"/>
              </w:rPr>
              <w:t>,</w:t>
            </w:r>
            <w:r w:rsidRPr="0092762D">
              <w:rPr>
                <w:rFonts w:ascii="Arial" w:hAnsi="Arial" w:cs="Arial"/>
                <w:sz w:val="24"/>
                <w:szCs w:val="24"/>
              </w:rPr>
              <w:t xml:space="preserve"> Chojęcin Szum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2762D" w:rsidRPr="00986737" w:rsidRDefault="0092762D" w:rsidP="00E55F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63-640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Bralin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110 085.00 zł</w:t>
            </w:r>
          </w:p>
        </w:tc>
      </w:tr>
      <w:tr w:rsidR="0092762D" w:rsidRPr="00BB547B" w:rsidTr="00E55F63"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2762D" w:rsidRPr="00986737" w:rsidRDefault="0092762D" w:rsidP="00E55F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Apolla Spółka z ograniczoną odpowiedzialnością</w:t>
            </w:r>
          </w:p>
          <w:p w:rsidR="0092762D" w:rsidRPr="00986737" w:rsidRDefault="0092762D" w:rsidP="00E55F63">
            <w:pPr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Barwałd Górny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372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2762D" w:rsidRPr="00986737" w:rsidRDefault="0092762D" w:rsidP="00E55F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34-130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C3D89">
              <w:rPr>
                <w:rFonts w:ascii="Arial" w:hAnsi="Arial" w:cs="Arial"/>
                <w:sz w:val="24"/>
                <w:szCs w:val="24"/>
              </w:rPr>
              <w:t>K</w:t>
            </w:r>
            <w:r w:rsidRPr="0092762D">
              <w:rPr>
                <w:rFonts w:ascii="Arial" w:hAnsi="Arial" w:cs="Arial"/>
                <w:sz w:val="24"/>
                <w:szCs w:val="24"/>
              </w:rPr>
              <w:t>a</w:t>
            </w:r>
            <w:r w:rsidR="005C3D89">
              <w:rPr>
                <w:rFonts w:ascii="Arial" w:hAnsi="Arial" w:cs="Arial"/>
                <w:sz w:val="24"/>
                <w:szCs w:val="24"/>
              </w:rPr>
              <w:t>l</w:t>
            </w:r>
            <w:r w:rsidRPr="0092762D">
              <w:rPr>
                <w:rFonts w:ascii="Arial" w:hAnsi="Arial" w:cs="Arial"/>
                <w:sz w:val="24"/>
                <w:szCs w:val="24"/>
              </w:rPr>
              <w:t>waria Zebrzydowska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142 680.00 zł</w:t>
            </w:r>
          </w:p>
        </w:tc>
      </w:tr>
      <w:tr w:rsidR="0092762D" w:rsidRPr="00BB547B" w:rsidTr="00E55F63"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2762D" w:rsidRPr="00986737" w:rsidRDefault="0092762D" w:rsidP="00E55F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LCG Sp. z o.o.</w:t>
            </w:r>
          </w:p>
          <w:p w:rsidR="0092762D" w:rsidRPr="00986737" w:rsidRDefault="0092762D" w:rsidP="00E55F63">
            <w:pPr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Zaleskiego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2762D" w:rsidRPr="00986737" w:rsidRDefault="0092762D" w:rsidP="00E55F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43-400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Cieszyn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54 000.00 zł</w:t>
            </w:r>
          </w:p>
        </w:tc>
      </w:tr>
      <w:tr w:rsidR="0092762D" w:rsidRPr="00BB547B" w:rsidTr="00E55F63"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2762D" w:rsidRPr="00986737" w:rsidRDefault="0092762D" w:rsidP="00E55F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LCG Sp. z o.o.</w:t>
            </w:r>
          </w:p>
          <w:p w:rsidR="0092762D" w:rsidRPr="00986737" w:rsidRDefault="0092762D" w:rsidP="00E55F63">
            <w:pPr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Zaleskiego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2762D" w:rsidRPr="00986737" w:rsidRDefault="0092762D" w:rsidP="00E55F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43-400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Cieszyn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5 800.00 zł</w:t>
            </w:r>
          </w:p>
        </w:tc>
      </w:tr>
      <w:tr w:rsidR="0092762D" w:rsidRPr="00BB547B" w:rsidTr="00E55F63"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2762D" w:rsidRPr="00986737" w:rsidRDefault="0092762D" w:rsidP="00E55F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92762D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92762D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92762D" w:rsidRPr="00986737" w:rsidRDefault="0092762D" w:rsidP="00E55F63">
            <w:pPr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5C3D89">
              <w:rPr>
                <w:rFonts w:ascii="Arial" w:hAnsi="Arial" w:cs="Arial"/>
                <w:sz w:val="24"/>
                <w:szCs w:val="24"/>
              </w:rPr>
              <w:t>y</w:t>
            </w:r>
            <w:r w:rsidRPr="0092762D">
              <w:rPr>
                <w:rFonts w:ascii="Arial" w:hAnsi="Arial" w:cs="Arial"/>
                <w:sz w:val="24"/>
                <w:szCs w:val="24"/>
              </w:rPr>
              <w:t>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46/a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2762D" w:rsidRPr="00986737" w:rsidRDefault="0092762D" w:rsidP="00E55F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87-600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170 970.00 zł</w:t>
            </w:r>
          </w:p>
        </w:tc>
      </w:tr>
      <w:tr w:rsidR="0092762D" w:rsidRPr="00BB547B" w:rsidTr="00E55F63"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2762D" w:rsidRPr="00986737" w:rsidRDefault="0092762D" w:rsidP="00E55F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92762D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92762D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92762D" w:rsidRPr="00986737" w:rsidRDefault="0092762D" w:rsidP="00E55F63">
            <w:pPr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5C3D89">
              <w:rPr>
                <w:rFonts w:ascii="Arial" w:hAnsi="Arial" w:cs="Arial"/>
                <w:sz w:val="24"/>
                <w:szCs w:val="24"/>
              </w:rPr>
              <w:t>y</w:t>
            </w:r>
            <w:bookmarkStart w:id="1" w:name="_GoBack"/>
            <w:bookmarkEnd w:id="1"/>
            <w:r w:rsidRPr="0092762D">
              <w:rPr>
                <w:rFonts w:ascii="Arial" w:hAnsi="Arial" w:cs="Arial"/>
                <w:sz w:val="24"/>
                <w:szCs w:val="24"/>
              </w:rPr>
              <w:t>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46/a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2762D" w:rsidRPr="00986737" w:rsidRDefault="0092762D" w:rsidP="00E55F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87-600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9 003.60 zł</w:t>
            </w:r>
          </w:p>
        </w:tc>
      </w:tr>
      <w:tr w:rsidR="0092762D" w:rsidRPr="00BB547B" w:rsidTr="00E55F63"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2762D" w:rsidRPr="00986737" w:rsidRDefault="0092762D" w:rsidP="00E55F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Przedsiębiorstwo Zaopatrzenia Szkół "CEZAS" sp. z o.o.</w:t>
            </w:r>
          </w:p>
          <w:p w:rsidR="0092762D" w:rsidRPr="00986737" w:rsidRDefault="0092762D" w:rsidP="00E55F63">
            <w:pPr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Aleja Solidarności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2762D" w:rsidRPr="00986737" w:rsidRDefault="0092762D" w:rsidP="00E55F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15-751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170 355.00 zł</w:t>
            </w:r>
          </w:p>
        </w:tc>
      </w:tr>
      <w:tr w:rsidR="0092762D" w:rsidRPr="00BB547B" w:rsidTr="00E55F63"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2762D" w:rsidRPr="00986737" w:rsidRDefault="0092762D" w:rsidP="00E55F6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LEVELS UP spółka z ograniczoną odpowiedzialnością</w:t>
            </w:r>
          </w:p>
          <w:p w:rsidR="0092762D" w:rsidRPr="00986737" w:rsidRDefault="0092762D" w:rsidP="00E55F63">
            <w:pPr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Leśna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2762D" w:rsidRPr="00986737" w:rsidRDefault="0092762D" w:rsidP="00E55F6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62-090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62D">
              <w:rPr>
                <w:rFonts w:ascii="Arial" w:hAnsi="Arial" w:cs="Arial"/>
                <w:sz w:val="24"/>
                <w:szCs w:val="24"/>
              </w:rPr>
              <w:t>ROKIETNICA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762D" w:rsidRPr="00986737" w:rsidRDefault="0092762D" w:rsidP="00E55F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762D">
              <w:rPr>
                <w:rFonts w:ascii="Arial" w:hAnsi="Arial" w:cs="Arial"/>
                <w:sz w:val="24"/>
                <w:szCs w:val="24"/>
              </w:rPr>
              <w:t>125 607.60 zł</w:t>
            </w:r>
          </w:p>
        </w:tc>
      </w:tr>
      <w:bookmarkEnd w:id="0"/>
    </w:tbl>
    <w:p w:rsidR="00C236D3" w:rsidRPr="00BB547B" w:rsidRDefault="00C236D3" w:rsidP="001C09CC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1C09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854" w:rsidRDefault="00142854">
      <w:r>
        <w:separator/>
      </w:r>
    </w:p>
  </w:endnote>
  <w:endnote w:type="continuationSeparator" w:id="0">
    <w:p w:rsidR="00142854" w:rsidRDefault="00142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9CC" w:rsidRPr="001C09CC" w:rsidRDefault="000803A6" w:rsidP="001C09CC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C09CC" w:rsidRPr="001C09CC" w:rsidTr="00E55F63">
      <w:tc>
        <w:tcPr>
          <w:tcW w:w="0" w:type="auto"/>
          <w:shd w:val="clear" w:color="auto" w:fill="auto"/>
          <w:vAlign w:val="center"/>
        </w:tcPr>
        <w:p w:rsidR="001C09CC" w:rsidRPr="001C09CC" w:rsidRDefault="001C09CC" w:rsidP="001C09C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C09CC" w:rsidRPr="001C09CC" w:rsidRDefault="001C09CC" w:rsidP="001C09C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C09C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C09CC" w:rsidRPr="001C09CC" w:rsidRDefault="001C09CC" w:rsidP="001C09C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C09CC" w:rsidRPr="001C09CC" w:rsidRDefault="001C09CC" w:rsidP="001C09C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C09CC" w:rsidRPr="001C09CC" w:rsidRDefault="001C09CC" w:rsidP="001C09CC">
    <w:pPr>
      <w:spacing w:line="276" w:lineRule="auto"/>
      <w:rPr>
        <w:rFonts w:ascii="Roboto" w:hAnsi="Roboto"/>
        <w:b/>
        <w:bCs/>
        <w:sz w:val="24"/>
        <w:szCs w:val="24"/>
      </w:rPr>
    </w:pPr>
    <w:r w:rsidRPr="001C09CC">
      <w:rPr>
        <w:rFonts w:ascii="Roboto" w:hAnsi="Roboto"/>
        <w:b/>
        <w:bCs/>
        <w:sz w:val="24"/>
        <w:szCs w:val="18"/>
      </w:rPr>
      <w:t>Kanclerz Politechniki Częstochowskiej</w:t>
    </w:r>
  </w:p>
  <w:p w:rsidR="001C09CC" w:rsidRPr="001C09CC" w:rsidRDefault="000803A6" w:rsidP="001C09CC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1C09CC" w:rsidRPr="001C09CC">
      <w:rPr>
        <w:rFonts w:ascii="Roboto" w:hAnsi="Roboto"/>
        <w:sz w:val="24"/>
        <w:szCs w:val="24"/>
      </w:rPr>
      <w:t>ul. Gen. J.H. Dąbrowskiego 69, 42-201 Częstochowa</w:t>
    </w:r>
  </w:p>
  <w:p w:rsidR="001C09CC" w:rsidRPr="001C09CC" w:rsidRDefault="001C09CC" w:rsidP="001C09CC">
    <w:pPr>
      <w:spacing w:line="276" w:lineRule="auto"/>
      <w:rPr>
        <w:rFonts w:ascii="Arial" w:hAnsi="Arial"/>
        <w:noProof/>
        <w:sz w:val="24"/>
        <w:szCs w:val="24"/>
      </w:rPr>
    </w:pPr>
    <w:r w:rsidRPr="001C09CC">
      <w:rPr>
        <w:rFonts w:ascii="Roboto" w:hAnsi="Roboto"/>
        <w:sz w:val="24"/>
        <w:szCs w:val="24"/>
      </w:rPr>
      <w:t>tel. +48 34 325 02 56, e-mail: kanclerz@pcz.pl</w:t>
    </w:r>
  </w:p>
  <w:p w:rsidR="001C09CC" w:rsidRPr="001C09CC" w:rsidRDefault="001C09CC" w:rsidP="001C09CC">
    <w:pPr>
      <w:rPr>
        <w:rFonts w:ascii="Roboto" w:hAnsi="Roboto"/>
        <w:b/>
        <w:sz w:val="24"/>
        <w:szCs w:val="24"/>
      </w:rPr>
    </w:pPr>
    <w:r w:rsidRPr="001C09CC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C3D89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C3D89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285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854" w:rsidRDefault="00142854">
      <w:r>
        <w:separator/>
      </w:r>
    </w:p>
  </w:footnote>
  <w:footnote w:type="continuationSeparator" w:id="0">
    <w:p w:rsidR="00142854" w:rsidRDefault="00142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62D" w:rsidRDefault="009276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9CC" w:rsidRPr="001C09CC" w:rsidRDefault="000803A6" w:rsidP="001C09C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1C09CC" w:rsidRPr="001C09CC" w:rsidRDefault="001C09CC" w:rsidP="001C09CC">
    <w:pPr>
      <w:spacing w:after="160" w:line="259" w:lineRule="auto"/>
      <w:rPr>
        <w:rFonts w:ascii="Arial" w:hAnsi="Arial"/>
        <w:sz w:val="22"/>
        <w:szCs w:val="22"/>
      </w:rPr>
    </w:pPr>
  </w:p>
  <w:p w:rsidR="0092762D" w:rsidRDefault="009276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62D" w:rsidRDefault="009276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2854"/>
    <w:rsid w:val="00007727"/>
    <w:rsid w:val="00017720"/>
    <w:rsid w:val="00035488"/>
    <w:rsid w:val="000D7F25"/>
    <w:rsid w:val="000E00E5"/>
    <w:rsid w:val="00142854"/>
    <w:rsid w:val="00173B20"/>
    <w:rsid w:val="001C09CC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5C3D89"/>
    <w:rsid w:val="0069085C"/>
    <w:rsid w:val="006B27ED"/>
    <w:rsid w:val="00843263"/>
    <w:rsid w:val="00861E75"/>
    <w:rsid w:val="0092762D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62381DC"/>
  <w15:chartTrackingRefBased/>
  <w15:docId w15:val="{9B2F9A22-43D3-43BA-ACD1-5539D25C8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362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2024-01-16T12:28:00Z</dcterms:created>
  <dcterms:modified xsi:type="dcterms:W3CDTF">2024-01-16T12:28:00Z</dcterms:modified>
</cp:coreProperties>
</file>