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2515A36D" w:rsidR="005D2664" w:rsidRDefault="00F568C0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F568C0">
        <w:rPr>
          <w:b/>
          <w:bCs/>
          <w:i/>
          <w:sz w:val="28"/>
          <w:szCs w:val="28"/>
        </w:rPr>
        <w:t xml:space="preserve">Zakup sprzętu do diagnostyki i leczenia </w:t>
      </w:r>
      <w:r w:rsidR="00326A79">
        <w:rPr>
          <w:b/>
          <w:bCs/>
          <w:i/>
          <w:sz w:val="28"/>
          <w:szCs w:val="28"/>
        </w:rPr>
        <w:t>raka płuc</w:t>
      </w:r>
      <w:r w:rsidRPr="00F568C0">
        <w:rPr>
          <w:b/>
          <w:bCs/>
          <w:i/>
          <w:sz w:val="28"/>
          <w:szCs w:val="28"/>
        </w:rPr>
        <w:t>.</w:t>
      </w:r>
    </w:p>
    <w:p w14:paraId="21891173" w14:textId="1EBDFDE7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r w:rsidR="00F568C0" w:rsidRPr="00F568C0">
        <w:rPr>
          <w:b/>
        </w:rPr>
        <w:t>TP/242/SRP/1/24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155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E6F4B66" w14:textId="77777777" w:rsidR="003646EE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9"/>
            </w:tblGrid>
            <w:tr w:rsidR="003646EE" w:rsidRPr="003030BB" w14:paraId="1035639E" w14:textId="77777777" w:rsidTr="00D56164">
              <w:tc>
                <w:tcPr>
                  <w:tcW w:w="641" w:type="dxa"/>
                </w:tcPr>
                <w:p w14:paraId="5EAC3503" w14:textId="66ABD832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F7A8D55" w14:textId="77777777" w:rsidR="003646EE" w:rsidRPr="003030BB" w:rsidRDefault="003646EE" w:rsidP="00D56164">
                  <w:r w:rsidRPr="003030BB">
                    <w:t xml:space="preserve">Mikroprzedsiębiorstwo </w:t>
                  </w:r>
                </w:p>
                <w:p w14:paraId="6B8CB62A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D56164">
              <w:tc>
                <w:tcPr>
                  <w:tcW w:w="641" w:type="dxa"/>
                </w:tcPr>
                <w:p w14:paraId="6B3B6FB3" w14:textId="5D2ECD1D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623914EB" w14:textId="77777777" w:rsidR="003646EE" w:rsidRPr="003030BB" w:rsidRDefault="003646EE" w:rsidP="00D56164">
                  <w:r w:rsidRPr="003030BB">
                    <w:t>Małe przedsiębiorstwo</w:t>
                  </w:r>
                </w:p>
                <w:p w14:paraId="42E474FB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D56164">
              <w:tc>
                <w:tcPr>
                  <w:tcW w:w="641" w:type="dxa"/>
                </w:tcPr>
                <w:p w14:paraId="33EDB3EA" w14:textId="170208AF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411BEBA1" w14:textId="77777777" w:rsidR="003646EE" w:rsidRPr="003030BB" w:rsidRDefault="003646EE" w:rsidP="00D56164">
                  <w:r w:rsidRPr="003030BB">
                    <w:t>Średnie przedsiębiorstwo</w:t>
                  </w:r>
                </w:p>
                <w:p w14:paraId="672B4E3C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D56164">
              <w:tc>
                <w:tcPr>
                  <w:tcW w:w="641" w:type="dxa"/>
                </w:tcPr>
                <w:p w14:paraId="60C77C02" w14:textId="53D9DC02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5FED3C3B" w14:textId="77777777" w:rsidR="003646EE" w:rsidRPr="003030BB" w:rsidRDefault="003646EE" w:rsidP="00D56164">
                  <w:r w:rsidRPr="003030BB">
                    <w:t>Jednoosobowa działalność gospodarcza</w:t>
                  </w:r>
                </w:p>
              </w:tc>
            </w:tr>
            <w:tr w:rsidR="003646EE" w:rsidRPr="003030BB" w14:paraId="69FF74AD" w14:textId="77777777" w:rsidTr="00D56164">
              <w:tc>
                <w:tcPr>
                  <w:tcW w:w="641" w:type="dxa"/>
                </w:tcPr>
                <w:p w14:paraId="6610A99D" w14:textId="0E2FB2A6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2847EA97" w14:textId="77777777" w:rsidR="003646EE" w:rsidRPr="003030BB" w:rsidRDefault="003646EE" w:rsidP="00D56164">
                  <w:r w:rsidRPr="003030BB"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D56164">
              <w:tc>
                <w:tcPr>
                  <w:tcW w:w="641" w:type="dxa"/>
                </w:tcPr>
                <w:p w14:paraId="082BF82D" w14:textId="27FA5C9C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19DC9C55" w14:textId="77777777" w:rsidR="003646EE" w:rsidRDefault="003646EE" w:rsidP="00D56164">
                  <w:r w:rsidRPr="003030BB">
                    <w:t>Inny rodzaj</w:t>
                  </w:r>
                </w:p>
                <w:p w14:paraId="3F663562" w14:textId="77777777" w:rsidR="003646EE" w:rsidRPr="003030BB" w:rsidRDefault="003646EE" w:rsidP="00D56164"/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4D640EA" w14:textId="77777777" w:rsidR="003646EE" w:rsidRDefault="003646EE" w:rsidP="00AE2ACB">
      <w:pPr>
        <w:spacing w:after="100"/>
        <w:rPr>
          <w:b/>
          <w:sz w:val="22"/>
          <w:szCs w:val="22"/>
        </w:rPr>
      </w:pPr>
    </w:p>
    <w:p w14:paraId="19627D7F" w14:textId="28FF8960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513"/>
      </w:tblGrid>
      <w:tr w:rsidR="009157D0" w:rsidRPr="007F3E87" w14:paraId="40CD41C4" w14:textId="77777777" w:rsidTr="00D56164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8E8AC9F" w14:textId="7B5DE738" w:rsidR="009157D0" w:rsidRPr="007F3E87" w:rsidRDefault="00252DDE" w:rsidP="00D561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="009157D0">
              <w:rPr>
                <w:b/>
                <w:sz w:val="22"/>
                <w:szCs w:val="22"/>
              </w:rPr>
              <w:t>zęś</w:t>
            </w:r>
            <w:r>
              <w:rPr>
                <w:b/>
                <w:sz w:val="22"/>
                <w:szCs w:val="22"/>
              </w:rPr>
              <w:t>ć</w:t>
            </w:r>
            <w:r w:rsidR="009157D0">
              <w:rPr>
                <w:b/>
                <w:sz w:val="22"/>
                <w:szCs w:val="22"/>
              </w:rPr>
              <w:t xml:space="preserve">/ pakiet </w:t>
            </w:r>
            <w:r w:rsidR="009157D0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14:paraId="21331C31" w14:textId="77777777" w:rsidR="009157D0" w:rsidRPr="007F3E87" w:rsidRDefault="009157D0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9157D0" w:rsidRPr="007F3E87" w14:paraId="4CC5B78E" w14:textId="77777777" w:rsidTr="00D56164">
        <w:tc>
          <w:tcPr>
            <w:tcW w:w="1559" w:type="dxa"/>
            <w:shd w:val="clear" w:color="auto" w:fill="auto"/>
            <w:vAlign w:val="center"/>
          </w:tcPr>
          <w:p w14:paraId="1D60DE5D" w14:textId="77777777" w:rsidR="009157D0" w:rsidRPr="007F3E87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283F4751" w14:textId="6F9B4AE4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9157D0">
              <w:rPr>
                <w:b/>
                <w:sz w:val="22"/>
                <w:szCs w:val="22"/>
              </w:rPr>
              <w:t xml:space="preserve">Temat: Dostawa </w:t>
            </w:r>
            <w:proofErr w:type="spellStart"/>
            <w:r w:rsidRPr="009157D0">
              <w:rPr>
                <w:b/>
                <w:sz w:val="22"/>
                <w:szCs w:val="22"/>
              </w:rPr>
              <w:t>Videobronchoskopu</w:t>
            </w:r>
            <w:proofErr w:type="spellEnd"/>
            <w:r w:rsidR="002928A0">
              <w:rPr>
                <w:b/>
                <w:sz w:val="22"/>
                <w:szCs w:val="22"/>
              </w:rPr>
              <w:t xml:space="preserve"> (1szt.)</w:t>
            </w:r>
          </w:p>
          <w:p w14:paraId="1E9FA460" w14:textId="77777777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6D71C85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>
              <w:rPr>
                <w:b/>
                <w:i/>
                <w:sz w:val="22"/>
                <w:szCs w:val="22"/>
              </w:rPr>
              <w:t>……</w:t>
            </w:r>
            <w:proofErr w:type="gramStart"/>
            <w:r>
              <w:rPr>
                <w:b/>
                <w:i/>
                <w:sz w:val="22"/>
                <w:szCs w:val="22"/>
              </w:rPr>
              <w:t>…….</w:t>
            </w:r>
            <w:proofErr w:type="gramEnd"/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14:paraId="411EDCA3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580333F4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0DECF036" w14:textId="1CF75E52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</w:t>
            </w:r>
            <w:proofErr w:type="gramStart"/>
            <w:r>
              <w:rPr>
                <w:sz w:val="22"/>
                <w:szCs w:val="22"/>
              </w:rPr>
              <w:t xml:space="preserve"> ..</w:t>
            </w:r>
            <w:proofErr w:type="gramEnd"/>
            <w:r>
              <w:rPr>
                <w:sz w:val="22"/>
                <w:szCs w:val="22"/>
              </w:rPr>
              <w:t>…………… x 1 szt.  = …………….…… złotych netto</w:t>
            </w:r>
          </w:p>
          <w:p w14:paraId="55C7EF8E" w14:textId="77777777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23DED4E" w14:textId="77777777" w:rsidR="009157D0" w:rsidRPr="005D2664" w:rsidRDefault="009157D0" w:rsidP="00D561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 (łącznie) wynosi: </w:t>
            </w:r>
            <w:r>
              <w:rPr>
                <w:b/>
                <w:sz w:val="22"/>
                <w:szCs w:val="22"/>
                <w:u w:val="single"/>
              </w:rPr>
              <w:t>…………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>…….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. zł brutto</w:t>
            </w:r>
          </w:p>
        </w:tc>
      </w:tr>
      <w:tr w:rsidR="009157D0" w:rsidRPr="007F3E87" w14:paraId="39FFB755" w14:textId="77777777" w:rsidTr="00D56164">
        <w:tc>
          <w:tcPr>
            <w:tcW w:w="1559" w:type="dxa"/>
            <w:shd w:val="clear" w:color="auto" w:fill="auto"/>
            <w:vAlign w:val="center"/>
          </w:tcPr>
          <w:p w14:paraId="581FA3EB" w14:textId="77777777" w:rsidR="009157D0" w:rsidRPr="00D30689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345605A7" w14:textId="29092452" w:rsidR="009157D0" w:rsidRPr="006A5BC2" w:rsidRDefault="009157D0" w:rsidP="00D56164">
            <w:pPr>
              <w:spacing w:before="60" w:line="360" w:lineRule="auto"/>
              <w:jc w:val="both"/>
              <w:rPr>
                <w:b/>
                <w:color w:val="FF0000"/>
                <w:sz w:val="22"/>
                <w:szCs w:val="22"/>
              </w:rPr>
            </w:pPr>
            <w:r w:rsidRPr="006A5BC2">
              <w:rPr>
                <w:b/>
                <w:color w:val="FF0000"/>
                <w:sz w:val="22"/>
                <w:szCs w:val="22"/>
              </w:rPr>
              <w:t>Temat: Dostawa sond radialnych (</w:t>
            </w:r>
            <w:r w:rsidR="006A5BC2" w:rsidRPr="006A5BC2">
              <w:rPr>
                <w:b/>
                <w:color w:val="FF0000"/>
                <w:sz w:val="22"/>
                <w:szCs w:val="22"/>
              </w:rPr>
              <w:t>2</w:t>
            </w:r>
            <w:r w:rsidRPr="006A5BC2">
              <w:rPr>
                <w:b/>
                <w:color w:val="FF0000"/>
                <w:sz w:val="22"/>
                <w:szCs w:val="22"/>
              </w:rPr>
              <w:t>szt.) z osprzętem.</w:t>
            </w:r>
          </w:p>
          <w:p w14:paraId="46F73486" w14:textId="18B35F26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14A6C60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14:paraId="5D06FF96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7087F48E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2ABDEE56" w14:textId="1989A475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</w:t>
            </w:r>
            <w:proofErr w:type="gramStart"/>
            <w:r>
              <w:rPr>
                <w:sz w:val="22"/>
                <w:szCs w:val="22"/>
              </w:rPr>
              <w:t xml:space="preserve"> ..</w:t>
            </w:r>
            <w:proofErr w:type="gramEnd"/>
            <w:r>
              <w:rPr>
                <w:sz w:val="22"/>
                <w:szCs w:val="22"/>
              </w:rPr>
              <w:t>…………… x 4 szt.  = …………….…… złotych netto</w:t>
            </w:r>
          </w:p>
          <w:p w14:paraId="536D31BB" w14:textId="77777777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1F19C0A2" w14:textId="77777777" w:rsidR="009157D0" w:rsidRPr="007F3E87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2 (łącznie) wynosi: </w:t>
            </w:r>
            <w:r>
              <w:rPr>
                <w:b/>
                <w:sz w:val="22"/>
                <w:szCs w:val="22"/>
                <w:u w:val="single"/>
              </w:rPr>
              <w:t>…………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>…….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643DF384" w14:textId="71AF2443" w:rsidR="009157D0" w:rsidRDefault="009157D0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 xml:space="preserve">w przypadku składania oferty na wybrane </w:t>
      </w:r>
      <w:r w:rsidR="002928A0">
        <w:rPr>
          <w:b/>
          <w:sz w:val="22"/>
          <w:szCs w:val="22"/>
          <w:u w:val="single"/>
        </w:rPr>
        <w:t xml:space="preserve">części/ </w:t>
      </w:r>
      <w:r w:rsidRPr="003030BB">
        <w:rPr>
          <w:b/>
          <w:sz w:val="22"/>
          <w:szCs w:val="22"/>
          <w:u w:val="single"/>
        </w:rPr>
        <w:t>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64AC71B7"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</w:t>
      </w:r>
      <w:r w:rsidR="00876C95">
        <w:t>posiada stosowne</w:t>
      </w:r>
      <w:r>
        <w:t xml:space="preserve"> dokumenty, certyfikaty i aprobaty </w:t>
      </w:r>
      <w:r w:rsidR="00876C95">
        <w:t>dopuszczające sprzęt</w:t>
      </w:r>
      <w:r>
        <w:t xml:space="preserve"> do sprzedaży i użytkowania na terenie RP.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lastRenderedPageBreak/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4C7C766C" w14:textId="2E210599" w:rsidR="00FF57EE" w:rsidRPr="00F849B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</w:t>
      </w:r>
      <w:r w:rsidR="009157D0">
        <w:rPr>
          <w:b/>
          <w:sz w:val="22"/>
          <w:szCs w:val="22"/>
        </w:rPr>
        <w:t xml:space="preserve"> </w:t>
      </w:r>
      <w:r w:rsidR="009157D0" w:rsidRPr="009157D0">
        <w:rPr>
          <w:b/>
          <w:sz w:val="22"/>
          <w:szCs w:val="22"/>
        </w:rPr>
        <w:t>(</w:t>
      </w:r>
      <w:r w:rsidR="003646EE">
        <w:rPr>
          <w:b/>
          <w:sz w:val="22"/>
          <w:szCs w:val="22"/>
        </w:rPr>
        <w:t>18,21,24</w:t>
      </w:r>
      <w:r w:rsidR="009157D0" w:rsidRPr="009157D0">
        <w:rPr>
          <w:b/>
          <w:sz w:val="22"/>
          <w:szCs w:val="22"/>
        </w:rPr>
        <w:t xml:space="preserve"> zgodnie z </w:t>
      </w:r>
      <w:r w:rsidR="009157D0" w:rsidRPr="003646EE">
        <w:rPr>
          <w:b/>
          <w:sz w:val="22"/>
          <w:szCs w:val="22"/>
        </w:rPr>
        <w:t>rozdziałem 21.2 SWZ),</w:t>
      </w:r>
      <w:r w:rsidRPr="003646EE">
        <w:rPr>
          <w:b/>
          <w:sz w:val="22"/>
          <w:szCs w:val="22"/>
        </w:rPr>
        <w:t xml:space="preserve"> </w:t>
      </w:r>
      <w:r w:rsidRPr="00876C95">
        <w:rPr>
          <w:b/>
          <w:sz w:val="22"/>
          <w:szCs w:val="22"/>
        </w:rPr>
        <w:t>licząc od daty odbioru końcowego</w:t>
      </w:r>
      <w:r w:rsidR="00E77BA8">
        <w:rPr>
          <w:b/>
          <w:sz w:val="22"/>
          <w:szCs w:val="22"/>
        </w:rPr>
        <w:t xml:space="preserve"> dla </w:t>
      </w:r>
      <w:r w:rsidR="00A54C63">
        <w:rPr>
          <w:b/>
          <w:sz w:val="22"/>
          <w:szCs w:val="22"/>
        </w:rPr>
        <w:t>części</w:t>
      </w:r>
      <w:r w:rsidR="00E77BA8">
        <w:rPr>
          <w:b/>
          <w:sz w:val="22"/>
          <w:szCs w:val="22"/>
        </w:rPr>
        <w:t>/pakietu nr ………</w:t>
      </w:r>
    </w:p>
    <w:p w14:paraId="4985DEE2" w14:textId="7351CC70" w:rsidR="00F849BD" w:rsidRPr="00F849BD" w:rsidRDefault="00F849BD" w:rsidP="00F849BD">
      <w:pPr>
        <w:pStyle w:val="Tekstpodstawowy2"/>
        <w:ind w:firstLine="644"/>
        <w:rPr>
          <w:b/>
          <w:color w:val="0070C0"/>
          <w:szCs w:val="24"/>
          <w:u w:val="single"/>
        </w:rPr>
      </w:pPr>
      <w:r w:rsidRPr="00F849BD">
        <w:rPr>
          <w:b/>
          <w:color w:val="0070C0"/>
          <w:szCs w:val="24"/>
          <w:u w:val="single"/>
        </w:rPr>
        <w:t xml:space="preserve">*powielić w przypadku składania ofert na więcej niż jeden pakiet </w:t>
      </w:r>
    </w:p>
    <w:p w14:paraId="5DD7E187" w14:textId="053AC261" w:rsidR="00DA34D3" w:rsidRPr="009157D0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9157D0">
        <w:rPr>
          <w:b/>
          <w:sz w:val="22"/>
          <w:szCs w:val="22"/>
        </w:rPr>
        <w:t xml:space="preserve">termin wykonania </w:t>
      </w:r>
      <w:r w:rsidR="00427901" w:rsidRPr="009157D0">
        <w:rPr>
          <w:b/>
          <w:sz w:val="22"/>
          <w:szCs w:val="22"/>
        </w:rPr>
        <w:t>zamówienia</w:t>
      </w:r>
      <w:r w:rsidR="00427901" w:rsidRPr="009157D0">
        <w:rPr>
          <w:sz w:val="22"/>
          <w:szCs w:val="22"/>
        </w:rPr>
        <w:t>,</w:t>
      </w:r>
      <w:r w:rsidRPr="009157D0">
        <w:rPr>
          <w:b/>
          <w:sz w:val="22"/>
          <w:szCs w:val="22"/>
        </w:rPr>
        <w:t xml:space="preserve"> deklarujemy </w:t>
      </w:r>
      <w:r w:rsidR="003646EE" w:rsidRPr="009157D0">
        <w:rPr>
          <w:b/>
          <w:sz w:val="22"/>
          <w:szCs w:val="22"/>
        </w:rPr>
        <w:t>na 21</w:t>
      </w:r>
      <w:r w:rsidRPr="009157D0">
        <w:rPr>
          <w:b/>
          <w:sz w:val="22"/>
          <w:szCs w:val="22"/>
        </w:rPr>
        <w:t xml:space="preserve"> dni od dnia zawarcia umowy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49517FA6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76C95">
        <w:rPr>
          <w:sz w:val="22"/>
        </w:rPr>
        <w:t>wzorem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nim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0243BDA9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252DDE">
        <w:rPr>
          <w:bCs/>
          <w:sz w:val="22"/>
          <w:szCs w:val="22"/>
        </w:rPr>
        <w:t>3</w:t>
      </w:r>
      <w:r w:rsidR="00267D1F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C730965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252DDE">
        <w:rPr>
          <w:bCs/>
          <w:sz w:val="22"/>
          <w:szCs w:val="22"/>
        </w:rPr>
        <w:t>3</w:t>
      </w:r>
      <w:r w:rsidR="00CE3AE6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1947956B" w:rsidR="000B4C91" w:rsidRDefault="000B4C91" w:rsidP="000B4C91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>
        <w:rPr>
          <w:sz w:val="22"/>
          <w:szCs w:val="22"/>
          <w:u w:val="single"/>
        </w:rPr>
        <w:t xml:space="preserve">a </w:t>
      </w:r>
      <w:r w:rsidRPr="000B4C91">
        <w:rPr>
          <w:b/>
          <w:bCs/>
          <w:sz w:val="22"/>
          <w:szCs w:val="22"/>
          <w:u w:val="single"/>
        </w:rPr>
        <w:t>i/lub</w:t>
      </w:r>
      <w:r>
        <w:rPr>
          <w:sz w:val="22"/>
          <w:szCs w:val="22"/>
          <w:u w:val="single"/>
        </w:rPr>
        <w:t xml:space="preserve"> 1b</w:t>
      </w:r>
      <w:r w:rsidRPr="000B4C91">
        <w:rPr>
          <w:sz w:val="22"/>
          <w:szCs w:val="22"/>
          <w:u w:val="single"/>
        </w:rPr>
        <w:t xml:space="preserve"> do formularza ofertowego - pt. Parametry techniczne - Opis. Szczegółowy opis przedmiotu zamówienia</w:t>
      </w:r>
      <w:r>
        <w:rPr>
          <w:sz w:val="22"/>
          <w:szCs w:val="22"/>
          <w:u w:val="single"/>
        </w:rPr>
        <w:t xml:space="preserve">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B23B" w14:textId="1795F8A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F568C0" w:rsidRPr="00F568C0">
      <w:rPr>
        <w:sz w:val="20"/>
        <w:szCs w:val="20"/>
      </w:rPr>
      <w:t>TP/242/SRP/1/24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6FCA"/>
    <w:rsid w:val="00075B49"/>
    <w:rsid w:val="000B4C91"/>
    <w:rsid w:val="001063D3"/>
    <w:rsid w:val="00113335"/>
    <w:rsid w:val="0018292E"/>
    <w:rsid w:val="001C7D84"/>
    <w:rsid w:val="001F14FA"/>
    <w:rsid w:val="001F7B52"/>
    <w:rsid w:val="002214DB"/>
    <w:rsid w:val="0022574C"/>
    <w:rsid w:val="00252DDE"/>
    <w:rsid w:val="00262DE8"/>
    <w:rsid w:val="00267D1F"/>
    <w:rsid w:val="002928A0"/>
    <w:rsid w:val="002A2613"/>
    <w:rsid w:val="002E612D"/>
    <w:rsid w:val="002F1951"/>
    <w:rsid w:val="003030BB"/>
    <w:rsid w:val="00325372"/>
    <w:rsid w:val="00326A79"/>
    <w:rsid w:val="003646EE"/>
    <w:rsid w:val="00390E1B"/>
    <w:rsid w:val="003B769C"/>
    <w:rsid w:val="00427901"/>
    <w:rsid w:val="00472637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A5BC2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876C95"/>
    <w:rsid w:val="008C3AE1"/>
    <w:rsid w:val="008D4695"/>
    <w:rsid w:val="009157D0"/>
    <w:rsid w:val="009312B4"/>
    <w:rsid w:val="00934F2D"/>
    <w:rsid w:val="0097776D"/>
    <w:rsid w:val="00983D1D"/>
    <w:rsid w:val="0099002D"/>
    <w:rsid w:val="009D75A8"/>
    <w:rsid w:val="009F0A00"/>
    <w:rsid w:val="00A50E18"/>
    <w:rsid w:val="00A54C63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65BB1"/>
    <w:rsid w:val="00E77BA8"/>
    <w:rsid w:val="00EA3737"/>
    <w:rsid w:val="00ED129D"/>
    <w:rsid w:val="00F00810"/>
    <w:rsid w:val="00F134D5"/>
    <w:rsid w:val="00F27361"/>
    <w:rsid w:val="00F31EAC"/>
    <w:rsid w:val="00F568C0"/>
    <w:rsid w:val="00F846E3"/>
    <w:rsid w:val="00F849BD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2</cp:revision>
  <cp:lastPrinted>2024-01-09T09:50:00Z</cp:lastPrinted>
  <dcterms:created xsi:type="dcterms:W3CDTF">2024-01-16T09:39:00Z</dcterms:created>
  <dcterms:modified xsi:type="dcterms:W3CDTF">2024-01-16T09:39:00Z</dcterms:modified>
</cp:coreProperties>
</file>