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6E2AEF" w:rsidRPr="006E2AE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E2AE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E2A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E2AE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E2A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E2A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E2AE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E2A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E2A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E2AEF" w:rsidRPr="007B107C" w:rsidTr="003256C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E2AEF" w:rsidRPr="007B107C" w:rsidRDefault="006E2AEF" w:rsidP="003256C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E2AEF" w:rsidRPr="007B107C" w:rsidRDefault="006E2AEF" w:rsidP="003256C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E2AE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(t.j.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6E2AEF" w:rsidRPr="007B107C" w:rsidRDefault="006E2AEF" w:rsidP="003256C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6E2AEF" w:rsidRPr="007B107C" w:rsidRDefault="006E2AEF" w:rsidP="003256C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E2AEF" w:rsidRPr="007B107C" w:rsidRDefault="006E2AEF" w:rsidP="003256C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E2AE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E2AE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Organizacja 18 międzynarodowej konferencji CPE-POWERENG 2024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E2AEF" w:rsidRPr="006E2AE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CRZP/3/2024/AZP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E2AEF" w:rsidRPr="006E2AE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AEF" w:rsidRDefault="006E2AEF" w:rsidP="006E2AEF">
      <w:pPr>
        <w:spacing w:after="0" w:line="240" w:lineRule="auto"/>
      </w:pPr>
      <w:r>
        <w:separator/>
      </w:r>
    </w:p>
  </w:endnote>
  <w:endnote w:type="continuationSeparator" w:id="0">
    <w:p w:rsidR="006E2AEF" w:rsidRDefault="006E2AEF" w:rsidP="006E2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EF" w:rsidRDefault="006E2A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EF" w:rsidRDefault="006E2A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EF" w:rsidRDefault="006E2A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AEF" w:rsidRDefault="006E2AEF" w:rsidP="006E2AEF">
      <w:pPr>
        <w:spacing w:after="0" w:line="240" w:lineRule="auto"/>
      </w:pPr>
      <w:r>
        <w:separator/>
      </w:r>
    </w:p>
  </w:footnote>
  <w:footnote w:type="continuationSeparator" w:id="0">
    <w:p w:rsidR="006E2AEF" w:rsidRDefault="006E2AEF" w:rsidP="006E2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EF" w:rsidRDefault="006E2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EF" w:rsidRDefault="006E2A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EF" w:rsidRDefault="006E2A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5D"/>
    <w:rsid w:val="002621C4"/>
    <w:rsid w:val="006E2AEF"/>
    <w:rsid w:val="0079035D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6B04E91-F8CB-4EDA-A790-D4846CB6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2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AEF"/>
  </w:style>
  <w:style w:type="paragraph" w:styleId="Stopka">
    <w:name w:val="footer"/>
    <w:basedOn w:val="Normalny"/>
    <w:link w:val="StopkaZnak"/>
    <w:uiPriority w:val="99"/>
    <w:unhideWhenUsed/>
    <w:rsid w:val="006E2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2024-01-11T08:10:00Z</dcterms:created>
  <dcterms:modified xsi:type="dcterms:W3CDTF">2024-01-11T08:10:00Z</dcterms:modified>
</cp:coreProperties>
</file>