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DC1A7B" w:rsidRPr="00DC1A7B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DC1A7B" w:rsidRPr="00DC1A7B">
        <w:rPr>
          <w:b/>
        </w:rPr>
        <w:t>CRZP/3/2024/AZP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DC1A7B" w:rsidRPr="004A5DB6" w:rsidTr="003256C8">
        <w:tc>
          <w:tcPr>
            <w:tcW w:w="9212" w:type="dxa"/>
            <w:shd w:val="clear" w:color="auto" w:fill="auto"/>
          </w:tcPr>
          <w:p w:rsidR="00DC1A7B" w:rsidRPr="004A5DB6" w:rsidRDefault="00DC1A7B" w:rsidP="003256C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DC1A7B" w:rsidRPr="004A5DB6" w:rsidRDefault="00DC1A7B" w:rsidP="003256C8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DC1A7B">
              <w:t>(</w:t>
            </w:r>
            <w:proofErr w:type="spellStart"/>
            <w:r w:rsidRPr="00DC1A7B">
              <w:t>t.j</w:t>
            </w:r>
            <w:proofErr w:type="spellEnd"/>
            <w:r w:rsidRPr="00DC1A7B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DC1A7B" w:rsidRPr="004A5DB6" w:rsidRDefault="00DC1A7B" w:rsidP="003256C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DC1A7B" w:rsidRPr="004A5DB6" w:rsidRDefault="00DC1A7B" w:rsidP="003256C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DC1A7B" w:rsidRPr="004A5DB6" w:rsidRDefault="00DC1A7B" w:rsidP="003256C8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DC1A7B" w:rsidRPr="00DC1A7B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DC1A7B" w:rsidP="005434B3">
      <w:pPr>
        <w:spacing w:after="240" w:line="276" w:lineRule="auto"/>
        <w:jc w:val="center"/>
      </w:pPr>
      <w:r w:rsidRPr="00DC1A7B">
        <w:rPr>
          <w:b/>
        </w:rPr>
        <w:t>Organizacja 18 międzynarodowej konferencji CPE-POWERENG 2024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lastRenderedPageBreak/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4839" w:rsidRDefault="00984839" w:rsidP="0038231F">
      <w:pPr>
        <w:spacing w:after="0" w:line="240" w:lineRule="auto"/>
      </w:pPr>
      <w:r>
        <w:separator/>
      </w:r>
    </w:p>
  </w:endnote>
  <w:endnote w:type="continuationSeparator" w:id="0">
    <w:p w:rsidR="00984839" w:rsidRDefault="0098483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1A7B" w:rsidRDefault="00DC1A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1A7B" w:rsidRDefault="00DC1A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4839" w:rsidRDefault="00984839" w:rsidP="0038231F">
      <w:pPr>
        <w:spacing w:after="0" w:line="240" w:lineRule="auto"/>
      </w:pPr>
      <w:r>
        <w:separator/>
      </w:r>
    </w:p>
  </w:footnote>
  <w:footnote w:type="continuationSeparator" w:id="0">
    <w:p w:rsidR="00984839" w:rsidRDefault="0098483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1A7B" w:rsidRDefault="00DC1A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1A7B" w:rsidRDefault="00DC1A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1A7B" w:rsidRDefault="00DC1A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483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8483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01396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C1A7B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27331B"/>
  <w15:chartTrackingRefBased/>
  <w15:docId w15:val="{E183A938-8044-4261-973A-F3D53CA17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1B51C5-9941-4285-852B-05B113DDC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242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2024-01-11T08:10:00Z</cp:lastPrinted>
  <dcterms:created xsi:type="dcterms:W3CDTF">2024-01-11T08:10:00Z</dcterms:created>
  <dcterms:modified xsi:type="dcterms:W3CDTF">2024-01-11T08:10:00Z</dcterms:modified>
</cp:coreProperties>
</file>