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C62920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0137D7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137D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0137D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137D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137D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0137D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137D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137D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137D7" w:rsidRPr="007B107C" w:rsidTr="00596B5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137D7" w:rsidRPr="007B107C" w:rsidRDefault="000137D7" w:rsidP="00596B5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0137D7" w:rsidRPr="007B107C" w:rsidRDefault="000137D7" w:rsidP="00596B5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137D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0137D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0137D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0137D7" w:rsidRPr="007B107C" w:rsidRDefault="000137D7" w:rsidP="00596B5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0137D7" w:rsidRPr="007B107C" w:rsidRDefault="000137D7" w:rsidP="00596B5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0137D7" w:rsidRPr="007B107C" w:rsidRDefault="000137D7" w:rsidP="00596B5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0137D7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0137D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Świadczenie usług serwisowych oprogramowania PLAZA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0137D7" w:rsidRPr="000137D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CRZP/202/2023/AZP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0137D7" w:rsidRPr="000137D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37D7" w:rsidRDefault="000137D7" w:rsidP="000137D7">
      <w:pPr>
        <w:spacing w:after="0" w:line="240" w:lineRule="auto"/>
      </w:pPr>
      <w:r>
        <w:separator/>
      </w:r>
    </w:p>
  </w:endnote>
  <w:endnote w:type="continuationSeparator" w:id="0">
    <w:p w:rsidR="000137D7" w:rsidRDefault="000137D7" w:rsidP="00013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7D7" w:rsidRDefault="000137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7D7" w:rsidRDefault="000137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7D7" w:rsidRDefault="000137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37D7" w:rsidRDefault="000137D7" w:rsidP="000137D7">
      <w:pPr>
        <w:spacing w:after="0" w:line="240" w:lineRule="auto"/>
      </w:pPr>
      <w:r>
        <w:separator/>
      </w:r>
    </w:p>
  </w:footnote>
  <w:footnote w:type="continuationSeparator" w:id="0">
    <w:p w:rsidR="000137D7" w:rsidRDefault="000137D7" w:rsidP="000137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7D7" w:rsidRDefault="000137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7D7" w:rsidRDefault="000137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7D7" w:rsidRDefault="000137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1CE"/>
    <w:rsid w:val="000137D7"/>
    <w:rsid w:val="002621C4"/>
    <w:rsid w:val="006631CE"/>
    <w:rsid w:val="007B107C"/>
    <w:rsid w:val="007C7D43"/>
    <w:rsid w:val="00843802"/>
    <w:rsid w:val="008750B3"/>
    <w:rsid w:val="00C31816"/>
    <w:rsid w:val="00C6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E5AFBC2F-6D93-450D-A546-57AE2DC8A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7D7"/>
  </w:style>
  <w:style w:type="paragraph" w:styleId="Stopka">
    <w:name w:val="footer"/>
    <w:basedOn w:val="Normalny"/>
    <w:link w:val="StopkaZnak"/>
    <w:uiPriority w:val="99"/>
    <w:unhideWhenUsed/>
    <w:rsid w:val="00013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7D7"/>
  </w:style>
  <w:style w:type="paragraph" w:styleId="Tekstdymka">
    <w:name w:val="Balloon Text"/>
    <w:basedOn w:val="Normalny"/>
    <w:link w:val="TekstdymkaZnak"/>
    <w:uiPriority w:val="99"/>
    <w:semiHidden/>
    <w:unhideWhenUsed/>
    <w:rsid w:val="00C629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9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2023-12-29T09:14:00Z</cp:lastPrinted>
  <dcterms:created xsi:type="dcterms:W3CDTF">2023-12-29T09:14:00Z</dcterms:created>
  <dcterms:modified xsi:type="dcterms:W3CDTF">2023-12-29T09:14:00Z</dcterms:modified>
</cp:coreProperties>
</file>