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4B4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B53A4" w:rsidRPr="005B53A4">
        <w:rPr>
          <w:b/>
        </w:rPr>
        <w:t>CRZP/202/2023/AZP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3A4" w:rsidRPr="004A5DB6" w:rsidTr="00596B58">
        <w:tc>
          <w:tcPr>
            <w:tcW w:w="9212" w:type="dxa"/>
            <w:shd w:val="clear" w:color="auto" w:fill="auto"/>
          </w:tcPr>
          <w:p w:rsidR="005B53A4" w:rsidRPr="004A5DB6" w:rsidRDefault="005B53A4" w:rsidP="00596B5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B53A4" w:rsidRPr="004A5DB6" w:rsidRDefault="005B53A4" w:rsidP="00596B5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B53A4">
              <w:t>(</w:t>
            </w:r>
            <w:proofErr w:type="spellStart"/>
            <w:r w:rsidRPr="005B53A4">
              <w:t>t.j</w:t>
            </w:r>
            <w:proofErr w:type="spellEnd"/>
            <w:r w:rsidRPr="005B53A4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B53A4" w:rsidRPr="004A5DB6" w:rsidRDefault="005B53A4" w:rsidP="00596B5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B53A4" w:rsidRPr="004A5DB6" w:rsidRDefault="005B53A4" w:rsidP="00596B5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B53A4" w:rsidRPr="004A5DB6" w:rsidRDefault="005B53A4" w:rsidP="00596B5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B53A4" w:rsidRPr="005B53A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B53A4" w:rsidP="005434B3">
      <w:pPr>
        <w:spacing w:after="240" w:line="276" w:lineRule="auto"/>
        <w:jc w:val="center"/>
      </w:pPr>
      <w:r w:rsidRPr="005B53A4">
        <w:rPr>
          <w:b/>
        </w:rPr>
        <w:t>Świadczenie usług serwisowych oprogramowania PLAZA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B79" w:rsidRDefault="00920B79" w:rsidP="0038231F">
      <w:pPr>
        <w:spacing w:after="0" w:line="240" w:lineRule="auto"/>
      </w:pPr>
      <w:r>
        <w:separator/>
      </w:r>
    </w:p>
  </w:endnote>
  <w:endnote w:type="continuationSeparator" w:id="0">
    <w:p w:rsidR="00920B79" w:rsidRDefault="00920B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3A4" w:rsidRDefault="005B5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3A4" w:rsidRDefault="005B5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B79" w:rsidRDefault="00920B79" w:rsidP="0038231F">
      <w:pPr>
        <w:spacing w:after="0" w:line="240" w:lineRule="auto"/>
      </w:pPr>
      <w:r>
        <w:separator/>
      </w:r>
    </w:p>
  </w:footnote>
  <w:footnote w:type="continuationSeparator" w:id="0">
    <w:p w:rsidR="00920B79" w:rsidRDefault="00920B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3A4" w:rsidRDefault="005B5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3A4" w:rsidRDefault="005B53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3A4" w:rsidRDefault="005B53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B7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53A4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0B7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B45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8A63C1"/>
  <w15:chartTrackingRefBased/>
  <w15:docId w15:val="{B31B5449-BBD5-4785-86F5-534BA6DE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EF466-95D2-4A21-8769-DAC432CA9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2023-12-29T09:14:00Z</cp:lastPrinted>
  <dcterms:created xsi:type="dcterms:W3CDTF">2023-12-29T09:14:00Z</dcterms:created>
  <dcterms:modified xsi:type="dcterms:W3CDTF">2023-12-29T09:14:00Z</dcterms:modified>
</cp:coreProperties>
</file>