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7868B4">
        <w:rPr>
          <w:rFonts w:ascii="Arial" w:hAnsi="Arial" w:cs="Arial"/>
          <w:bCs/>
          <w:szCs w:val="24"/>
        </w:rPr>
        <w:t xml:space="preserve">3 </w:t>
      </w:r>
      <w:r>
        <w:rPr>
          <w:rFonts w:ascii="Arial" w:hAnsi="Arial" w:cs="Arial"/>
          <w:bCs/>
          <w:i w:val="0"/>
          <w:szCs w:val="24"/>
        </w:rPr>
        <w:t>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D27D89" w:rsidRPr="00D27D89">
        <w:rPr>
          <w:rFonts w:ascii="Arial" w:hAnsi="Arial" w:cs="Arial"/>
          <w:b/>
          <w:sz w:val="24"/>
          <w:szCs w:val="24"/>
        </w:rPr>
        <w:t>CRZP/2/2024/AZP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27D89" w:rsidRPr="00D27D89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27D89" w:rsidRPr="00D27D89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D27D89" w:rsidRPr="00D27D89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27D89" w:rsidRPr="00D27D89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D27D89" w:rsidRPr="00D27D89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27D89" w:rsidTr="00CA700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27D89" w:rsidRDefault="00D27D89" w:rsidP="00CA700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D27D89" w:rsidRDefault="00D27D89" w:rsidP="00CA70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27D8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27D8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27D89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D27D89" w:rsidRDefault="00D27D89" w:rsidP="00CA700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D27D89" w:rsidRDefault="00D27D89" w:rsidP="00CA70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27D89" w:rsidRDefault="00D27D89" w:rsidP="00CA700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D27D89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D27D89">
        <w:rPr>
          <w:rFonts w:ascii="Arial" w:hAnsi="Arial" w:cs="Arial"/>
          <w:b/>
          <w:sz w:val="24"/>
          <w:szCs w:val="24"/>
        </w:rPr>
        <w:t xml:space="preserve">Kompleksowa organizacja festiwalu dla studentów - Gdynia </w:t>
      </w:r>
      <w:proofErr w:type="spellStart"/>
      <w:r w:rsidRPr="00D27D89">
        <w:rPr>
          <w:rFonts w:ascii="Arial" w:hAnsi="Arial" w:cs="Arial"/>
          <w:b/>
          <w:sz w:val="24"/>
          <w:szCs w:val="24"/>
        </w:rPr>
        <w:t>South</w:t>
      </w:r>
      <w:proofErr w:type="spellEnd"/>
      <w:r w:rsidRPr="00D27D89">
        <w:rPr>
          <w:rFonts w:ascii="Arial" w:hAnsi="Arial" w:cs="Arial"/>
          <w:b/>
          <w:sz w:val="24"/>
          <w:szCs w:val="24"/>
        </w:rPr>
        <w:t xml:space="preserve"> Molo Festiwal - </w:t>
      </w:r>
      <w:proofErr w:type="spellStart"/>
      <w:r w:rsidRPr="00D27D89">
        <w:rPr>
          <w:rFonts w:ascii="Arial" w:hAnsi="Arial" w:cs="Arial"/>
          <w:b/>
          <w:sz w:val="24"/>
          <w:szCs w:val="24"/>
        </w:rPr>
        <w:t>Delfinalia</w:t>
      </w:r>
      <w:proofErr w:type="spellEnd"/>
      <w:r w:rsidRPr="00D27D89">
        <w:rPr>
          <w:rFonts w:ascii="Arial" w:hAnsi="Arial" w:cs="Arial"/>
          <w:b/>
          <w:sz w:val="24"/>
          <w:szCs w:val="24"/>
        </w:rPr>
        <w:t xml:space="preserve"> 2024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D27D89" w:rsidRPr="00D27D89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D27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D89" w:rsidTr="00D27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D89" w:rsidRDefault="00D27D89" w:rsidP="00CA700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7D8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D89" w:rsidRDefault="00D27D89" w:rsidP="00CA700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27D8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D27D89" w:rsidRDefault="00D27D89" w:rsidP="00CA700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7D89">
              <w:rPr>
                <w:rFonts w:ascii="Arial" w:hAnsi="Arial" w:cs="Arial"/>
                <w:sz w:val="24"/>
                <w:szCs w:val="24"/>
              </w:rPr>
              <w:lastRenderedPageBreak/>
              <w:t>Wykonawca spełni warunek jeżeli wykaże, że jest ubezpieczony w zakresie prowadzonej działalności związanej z przedmiotem zamówienia na sumę gwarancyjną na kwotę minimum 200 000,00 zł.</w:t>
            </w:r>
          </w:p>
        </w:tc>
      </w:tr>
      <w:tr w:rsidR="00D27D89" w:rsidTr="00D27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D89" w:rsidRDefault="00D27D89" w:rsidP="00CA700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7D89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D89" w:rsidRDefault="00D27D89" w:rsidP="00CA700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27D8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65846" w:rsidRDefault="00F65846" w:rsidP="00CA700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5846">
              <w:rPr>
                <w:rFonts w:ascii="Arial" w:hAnsi="Arial" w:cs="Arial"/>
                <w:sz w:val="24"/>
                <w:szCs w:val="24"/>
              </w:rPr>
              <w:t xml:space="preserve">Wykonawca musi wykazać, że organizował lub współorganizował w okresie ostatnich 10 lat dwie imprezy masowe i strefy gastronomiczne na min. 10.000 uczestników lub więcej (każda) skierowane do </w:t>
            </w:r>
            <w:proofErr w:type="spellStart"/>
            <w:r w:rsidRPr="00F65846">
              <w:rPr>
                <w:rFonts w:ascii="Arial" w:hAnsi="Arial" w:cs="Arial"/>
                <w:sz w:val="24"/>
                <w:szCs w:val="24"/>
              </w:rPr>
              <w:t>studentów.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End"/>
          </w:p>
          <w:p w:rsidR="00D27D89" w:rsidRDefault="00D27D89" w:rsidP="00CA700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7D89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</w:t>
            </w:r>
            <w:bookmarkStart w:id="1" w:name="_GoBack"/>
            <w:bookmarkEnd w:id="1"/>
            <w:r w:rsidRPr="00D27D89">
              <w:rPr>
                <w:rFonts w:ascii="Arial" w:hAnsi="Arial" w:cs="Arial"/>
                <w:sz w:val="24"/>
                <w:szCs w:val="24"/>
              </w:rPr>
              <w:t>amawiający żąda złożenia wykazu usług wykonanych, a w przypadku świadczeń okresowych lub ciągłych również wykonywanych, w okresie ostatnich 10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  <w:tr w:rsidR="00D27D89" w:rsidTr="00D27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D89" w:rsidRDefault="00D27D89" w:rsidP="00CA700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7D8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D89" w:rsidRDefault="00D27D89" w:rsidP="00CA700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27D8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D27D89" w:rsidRDefault="00D27D89" w:rsidP="00CA700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7D8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D27D89" w:rsidTr="00D27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D89" w:rsidRDefault="00D27D89" w:rsidP="00CA700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7D8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D89" w:rsidRDefault="00D27D89" w:rsidP="00CA700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27D8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D27D89" w:rsidRDefault="00D27D89" w:rsidP="00CA700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7D8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7ED2" w:rsidRDefault="00447ED2" w:rsidP="00E4548F">
      <w:pPr>
        <w:spacing w:after="0" w:line="240" w:lineRule="auto"/>
      </w:pPr>
      <w:r>
        <w:separator/>
      </w:r>
    </w:p>
  </w:endnote>
  <w:endnote w:type="continuationSeparator" w:id="0">
    <w:p w:rsidR="00447ED2" w:rsidRDefault="00447ED2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D89" w:rsidRDefault="00D27D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D89" w:rsidRDefault="00D27D8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D89" w:rsidRDefault="00D27D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7ED2" w:rsidRDefault="00447ED2" w:rsidP="00E4548F">
      <w:pPr>
        <w:spacing w:after="0" w:line="240" w:lineRule="auto"/>
      </w:pPr>
      <w:r>
        <w:separator/>
      </w:r>
    </w:p>
  </w:footnote>
  <w:footnote w:type="continuationSeparator" w:id="0">
    <w:p w:rsidR="00447ED2" w:rsidRDefault="00447ED2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D89" w:rsidRDefault="00D27D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D89" w:rsidRDefault="00D27D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D89" w:rsidRDefault="00D27D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ED2"/>
    <w:rsid w:val="002621C4"/>
    <w:rsid w:val="00447ED2"/>
    <w:rsid w:val="007868B4"/>
    <w:rsid w:val="007B107C"/>
    <w:rsid w:val="007C7D43"/>
    <w:rsid w:val="00843802"/>
    <w:rsid w:val="008750B3"/>
    <w:rsid w:val="00C31816"/>
    <w:rsid w:val="00D27D89"/>
    <w:rsid w:val="00E4548F"/>
    <w:rsid w:val="00F65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F89F1"/>
  <w15:chartTrackingRefBased/>
  <w15:docId w15:val="{203014C0-4750-437D-B006-711139449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27D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D89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27D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D89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1140</Words>
  <Characters>6846</Characters>
  <Application>Microsoft Office Word</Application>
  <DocSecurity>0</DocSecurity>
  <Lines>57</Lines>
  <Paragraphs>15</Paragraphs>
  <ScaleCrop>false</ScaleCrop>
  <Company/>
  <LinksUpToDate>false</LinksUpToDate>
  <CharactersWithSpaces>7971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2024-01-10T12:43:00Z</dcterms:created>
  <dcterms:modified xsi:type="dcterms:W3CDTF">2024-01-10T12:43:00Z</dcterms:modified>
</cp:coreProperties>
</file>