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B5AC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2705F" w:rsidRPr="00D2705F">
        <w:rPr>
          <w:b/>
        </w:rPr>
        <w:t>CRZP/2/2024/AZP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2705F" w:rsidRPr="004A5DB6" w:rsidTr="00CA7008">
        <w:tc>
          <w:tcPr>
            <w:tcW w:w="9212" w:type="dxa"/>
            <w:shd w:val="clear" w:color="auto" w:fill="auto"/>
          </w:tcPr>
          <w:p w:rsidR="00D2705F" w:rsidRPr="004A5DB6" w:rsidRDefault="00D2705F" w:rsidP="00CA70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2705F" w:rsidRPr="004A5DB6" w:rsidRDefault="00D2705F" w:rsidP="00CA700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2705F">
              <w:t>(</w:t>
            </w:r>
            <w:proofErr w:type="spellStart"/>
            <w:r w:rsidRPr="00D2705F">
              <w:t>t.j</w:t>
            </w:r>
            <w:proofErr w:type="spellEnd"/>
            <w:r w:rsidRPr="00D2705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2705F" w:rsidRPr="004A5DB6" w:rsidRDefault="00D2705F" w:rsidP="00CA70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2705F" w:rsidRPr="004A5DB6" w:rsidRDefault="00D2705F" w:rsidP="00CA70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2705F" w:rsidRPr="004A5DB6" w:rsidRDefault="00D2705F" w:rsidP="00CA700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2705F" w:rsidRPr="00D2705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2705F" w:rsidP="005434B3">
      <w:pPr>
        <w:spacing w:after="240" w:line="276" w:lineRule="auto"/>
        <w:jc w:val="center"/>
      </w:pPr>
      <w:r w:rsidRPr="00D2705F">
        <w:rPr>
          <w:b/>
        </w:rPr>
        <w:t xml:space="preserve">Kompleksowa organizacja festiwalu dla studentów - Gdynia </w:t>
      </w:r>
      <w:proofErr w:type="spellStart"/>
      <w:r w:rsidRPr="00D2705F">
        <w:rPr>
          <w:b/>
        </w:rPr>
        <w:t>South</w:t>
      </w:r>
      <w:proofErr w:type="spellEnd"/>
      <w:r w:rsidRPr="00D2705F">
        <w:rPr>
          <w:b/>
        </w:rPr>
        <w:t xml:space="preserve"> Molo Festiwal - </w:t>
      </w:r>
      <w:proofErr w:type="spellStart"/>
      <w:r w:rsidRPr="00D2705F">
        <w:rPr>
          <w:b/>
        </w:rPr>
        <w:t>Delfinalia</w:t>
      </w:r>
      <w:proofErr w:type="spellEnd"/>
      <w:r w:rsidRPr="00D2705F">
        <w:rPr>
          <w:b/>
        </w:rPr>
        <w:t xml:space="preserve"> 2024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AB5AC4">
        <w:lastRenderedPageBreak/>
        <w:t>Oświadczam,</w:t>
      </w:r>
      <w:r w:rsidR="00313417" w:rsidRPr="00AB5AC4">
        <w:t xml:space="preserve"> że spełniam</w:t>
      </w:r>
      <w:r w:rsidR="004541F9" w:rsidRPr="00AB5AC4">
        <w:t>, określone przez Zamawiającego,</w:t>
      </w:r>
      <w:r w:rsidR="00313417" w:rsidRPr="00AB5AC4">
        <w:t xml:space="preserve"> warunki udziału </w:t>
      </w:r>
      <w:r w:rsidR="004541F9" w:rsidRPr="00AB5AC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5F" w:rsidRPr="003A59F0" w:rsidTr="00CA70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2705F">
              <w:rPr>
                <w:rFonts w:cs="Calibri"/>
                <w:b/>
                <w:bCs/>
              </w:rPr>
              <w:t>Sytuacja ekonomiczna lub finansowa</w:t>
            </w:r>
          </w:p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Wykonawca spełni warunek jeżeli wykaże, że jest ubezpieczony w zakresie prowadzonej działalności związanej z przedmiotem zamówienia na sumę gwarancyjną na kwotę minimum 200 000,00 zł.</w:t>
            </w:r>
          </w:p>
        </w:tc>
      </w:tr>
      <w:tr w:rsidR="00D2705F" w:rsidRPr="003A59F0" w:rsidTr="00CA70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2705F">
              <w:rPr>
                <w:rFonts w:cs="Calibri"/>
                <w:b/>
                <w:bCs/>
              </w:rPr>
              <w:t>Zdolność techniczna lub zawodowa</w:t>
            </w:r>
          </w:p>
          <w:p w:rsidR="00D317EA" w:rsidRDefault="00D317EA" w:rsidP="00D317EA">
            <w:pPr>
              <w:spacing w:before="60" w:after="120"/>
              <w:jc w:val="both"/>
              <w:rPr>
                <w:rFonts w:cs="Calibri"/>
              </w:rPr>
            </w:pPr>
            <w:r w:rsidRPr="00D317EA">
              <w:rPr>
                <w:rFonts w:cs="Calibri"/>
              </w:rPr>
              <w:t xml:space="preserve">Wykonawca musi wykazać, że organizował lub współorganizował w okresie ostatnich 10 lat dwie imprezy masowe i strefy gastronomiczne na min. 10.000 uczestników lub więcej (każda) skierowane do </w:t>
            </w:r>
            <w:proofErr w:type="spellStart"/>
            <w:r w:rsidRPr="00D317EA">
              <w:rPr>
                <w:rFonts w:cs="Calibri"/>
              </w:rPr>
              <w:t>studentów.</w:t>
            </w:r>
            <w:proofErr w:type="spellEnd"/>
          </w:p>
          <w:p w:rsidR="00D2705F" w:rsidRPr="00A95E89" w:rsidRDefault="00D2705F" w:rsidP="00D317EA">
            <w:pPr>
              <w:spacing w:before="60" w:after="120"/>
              <w:jc w:val="both"/>
              <w:rPr>
                <w:rFonts w:cs="Calibri"/>
              </w:rPr>
            </w:pPr>
            <w:bookmarkStart w:id="0" w:name="_GoBack"/>
            <w:bookmarkEnd w:id="0"/>
            <w:r w:rsidRPr="00D2705F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D2705F" w:rsidRPr="003A59F0" w:rsidTr="00CA70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2705F">
              <w:rPr>
                <w:rFonts w:cs="Calibri"/>
                <w:b/>
                <w:bCs/>
              </w:rPr>
              <w:t>Zdolność do występowania w obrocie gospodarczym</w:t>
            </w:r>
          </w:p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Zamawiający nie określa szczegółowego warunku w tym zakresie.</w:t>
            </w:r>
          </w:p>
        </w:tc>
      </w:tr>
      <w:tr w:rsidR="00D2705F" w:rsidRPr="003A59F0" w:rsidTr="00CA70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5F" w:rsidRPr="00A95E89" w:rsidRDefault="00D2705F" w:rsidP="00CA70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2705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2705F" w:rsidRPr="00A95E89" w:rsidRDefault="00AB5AC4" w:rsidP="00CA7008">
            <w:pPr>
              <w:spacing w:before="60" w:after="120"/>
              <w:jc w:val="both"/>
              <w:rPr>
                <w:rFonts w:cs="Calibri"/>
              </w:rPr>
            </w:pPr>
            <w:r w:rsidRPr="00D2705F">
              <w:rPr>
                <w:rFonts w:cs="Calibri"/>
              </w:rPr>
              <w:t>Zamawiający nie określa szczegółowego warunku w tym zakresie.</w:t>
            </w:r>
            <w:r w:rsidR="00D2705F" w:rsidRPr="00D2705F">
              <w:rPr>
                <w:rFonts w:cs="Calibri"/>
              </w:rPr>
              <w:t>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B5AC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B5AC4">
        <w:rPr>
          <w:sz w:val="20"/>
          <w:szCs w:val="20"/>
        </w:rPr>
        <w:t xml:space="preserve">…………….……. </w:t>
      </w:r>
      <w:r w:rsidRPr="00AB5AC4">
        <w:rPr>
          <w:i/>
          <w:sz w:val="16"/>
          <w:szCs w:val="16"/>
        </w:rPr>
        <w:t>(miejscowość),</w:t>
      </w:r>
      <w:r w:rsidRPr="00AB5AC4">
        <w:rPr>
          <w:i/>
          <w:sz w:val="18"/>
          <w:szCs w:val="18"/>
        </w:rPr>
        <w:t xml:space="preserve"> </w:t>
      </w:r>
      <w:r w:rsidRPr="00AB5AC4">
        <w:rPr>
          <w:sz w:val="20"/>
          <w:szCs w:val="20"/>
        </w:rPr>
        <w:t xml:space="preserve">dnia ………….……. r. </w:t>
      </w:r>
    </w:p>
    <w:p w:rsidR="00025C8D" w:rsidRPr="00AB5AC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</w:r>
      <w:r w:rsidRPr="00AB5AC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B5AC4">
        <w:rPr>
          <w:i/>
          <w:sz w:val="16"/>
          <w:szCs w:val="16"/>
        </w:rPr>
        <w:t>(podpis)</w:t>
      </w:r>
    </w:p>
    <w:p w:rsidR="00FE4E2B" w:rsidRPr="00AB5AC4" w:rsidRDefault="00D23F3D" w:rsidP="00AB5AC4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4BA" w:rsidRDefault="009434BA" w:rsidP="0038231F">
      <w:pPr>
        <w:spacing w:after="0" w:line="240" w:lineRule="auto"/>
      </w:pPr>
      <w:r>
        <w:separator/>
      </w:r>
    </w:p>
  </w:endnote>
  <w:endnote w:type="continuationSeparator" w:id="0">
    <w:p w:rsidR="009434BA" w:rsidRDefault="009434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5F" w:rsidRDefault="00D270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5F" w:rsidRDefault="00D27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4BA" w:rsidRDefault="009434BA" w:rsidP="0038231F">
      <w:pPr>
        <w:spacing w:after="0" w:line="240" w:lineRule="auto"/>
      </w:pPr>
      <w:r>
        <w:separator/>
      </w:r>
    </w:p>
  </w:footnote>
  <w:footnote w:type="continuationSeparator" w:id="0">
    <w:p w:rsidR="009434BA" w:rsidRDefault="009434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5F" w:rsidRDefault="00D27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5F" w:rsidRDefault="00D27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05F" w:rsidRDefault="00D270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4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34BA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B5AC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2705F"/>
    <w:rsid w:val="00D317E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B15203"/>
  <w15:chartTrackingRefBased/>
  <w15:docId w15:val="{473E4514-40B3-422C-928A-71094C32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48196-213D-4E1B-8798-9F4FD412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2024-01-10T12:43:00Z</dcterms:created>
  <dcterms:modified xsi:type="dcterms:W3CDTF">2024-01-10T12:43:00Z</dcterms:modified>
</cp:coreProperties>
</file>