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AE4F52" w:rsidP="007361D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AE4F5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7361DB">
        <w:rPr>
          <w:rFonts w:ascii="Arial" w:hAnsi="Arial" w:cs="Arial"/>
        </w:rPr>
        <w:t>2024-01-11</w:t>
      </w:r>
    </w:p>
    <w:p w:rsidR="00B36EDA" w:rsidRPr="00353FDC" w:rsidRDefault="00AE4F52" w:rsidP="007361DB">
      <w:pPr>
        <w:spacing w:line="360" w:lineRule="auto"/>
        <w:ind w:right="3969"/>
        <w:rPr>
          <w:rFonts w:ascii="Arial" w:hAnsi="Arial" w:cs="Arial"/>
          <w:b/>
          <w:bCs/>
        </w:rPr>
      </w:pPr>
      <w:r w:rsidRPr="00AE4F52">
        <w:rPr>
          <w:rFonts w:ascii="Arial" w:hAnsi="Arial" w:cs="Arial"/>
          <w:b/>
          <w:bCs/>
        </w:rPr>
        <w:t>Politechnika Częstochowska</w:t>
      </w:r>
    </w:p>
    <w:p w:rsidR="00B36EDA" w:rsidRPr="00353FDC" w:rsidRDefault="00AE4F52" w:rsidP="007361DB">
      <w:pPr>
        <w:spacing w:line="360" w:lineRule="auto"/>
        <w:ind w:right="3969"/>
        <w:rPr>
          <w:rFonts w:ascii="Arial" w:hAnsi="Arial" w:cs="Arial"/>
        </w:rPr>
      </w:pPr>
      <w:r w:rsidRPr="00AE4F5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AE4F52">
        <w:rPr>
          <w:rFonts w:ascii="Arial" w:hAnsi="Arial" w:cs="Arial"/>
        </w:rPr>
        <w:t>69</w:t>
      </w:r>
    </w:p>
    <w:p w:rsidR="00B36EDA" w:rsidRPr="00353FDC" w:rsidRDefault="00AE4F52" w:rsidP="007361DB">
      <w:pPr>
        <w:spacing w:line="360" w:lineRule="auto"/>
        <w:ind w:right="3969"/>
        <w:rPr>
          <w:rFonts w:ascii="Arial" w:hAnsi="Arial" w:cs="Arial"/>
        </w:rPr>
      </w:pPr>
      <w:r w:rsidRPr="00AE4F5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AE4F52">
        <w:rPr>
          <w:rFonts w:ascii="Arial" w:hAnsi="Arial" w:cs="Arial"/>
        </w:rPr>
        <w:t>Częstochowa</w:t>
      </w:r>
    </w:p>
    <w:p w:rsidR="00B36EDA" w:rsidRDefault="00B36EDA" w:rsidP="007361D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7361D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7361D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7361D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7361D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7361D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AE4F52" w:rsidP="007361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4F52">
              <w:rPr>
                <w:rFonts w:ascii="Arial" w:hAnsi="Arial" w:cs="Arial"/>
                <w:bCs/>
              </w:rPr>
              <w:t>Usługa sprzątania budynków Politechniki Częstochowskiej</w:t>
            </w:r>
          </w:p>
        </w:tc>
      </w:tr>
      <w:tr w:rsidR="00AE4F52" w:rsidRPr="00353FDC" w:rsidTr="00E31B7F">
        <w:tc>
          <w:tcPr>
            <w:tcW w:w="2269" w:type="dxa"/>
            <w:shd w:val="clear" w:color="auto" w:fill="auto"/>
          </w:tcPr>
          <w:p w:rsidR="00AE4F52" w:rsidRPr="00353FDC" w:rsidRDefault="00AE4F52" w:rsidP="007361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E4F52" w:rsidRPr="00353FDC" w:rsidRDefault="00AE4F52" w:rsidP="007361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4F52">
              <w:rPr>
                <w:rFonts w:ascii="Arial" w:hAnsi="Arial" w:cs="Arial"/>
                <w:bCs/>
              </w:rPr>
              <w:t>RK-NZ.261.108.2023.MT</w:t>
            </w:r>
          </w:p>
        </w:tc>
      </w:tr>
    </w:tbl>
    <w:p w:rsidR="00B36EDA" w:rsidRPr="00E1738E" w:rsidRDefault="00B36EDA" w:rsidP="007361DB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7361DB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E4F52" w:rsidRPr="00AE4F5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E4F52" w:rsidRPr="00AE4F52">
        <w:rPr>
          <w:rFonts w:ascii="Arial" w:hAnsi="Arial" w:cs="Arial"/>
        </w:rPr>
        <w:t>(</w:t>
      </w:r>
      <w:proofErr w:type="spellStart"/>
      <w:r w:rsidR="00AE4F52" w:rsidRPr="00AE4F52">
        <w:rPr>
          <w:rFonts w:ascii="Arial" w:hAnsi="Arial" w:cs="Arial"/>
        </w:rPr>
        <w:t>t.j</w:t>
      </w:r>
      <w:proofErr w:type="spellEnd"/>
      <w:r w:rsidR="00AE4F52" w:rsidRPr="00AE4F5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E4F52" w:rsidTr="00AE4F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F245C5" w:rsidRDefault="00AE4F52" w:rsidP="007361D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E4F5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E4F52">
              <w:rPr>
                <w:rFonts w:ascii="Arial" w:hAnsi="Arial" w:cs="Arial"/>
              </w:rPr>
              <w:t>Usługa sprzątania budynku Politechniki Częstochowskiej, przy al. Armii Krajowej 36B - Wydział Zarządzania, Wydawnictwo Politechniki Częstochowskiej, Hotel Asystencki</w:t>
            </w:r>
          </w:p>
          <w:p w:rsidR="00AE4F52" w:rsidRPr="00F245C5" w:rsidRDefault="00AE4F52" w:rsidP="007361D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E4F52">
              <w:rPr>
                <w:rFonts w:ascii="Arial" w:hAnsi="Arial" w:cs="Arial"/>
                <w:b/>
              </w:rPr>
              <w:t xml:space="preserve">LA STRADA </w:t>
            </w:r>
            <w:proofErr w:type="spellStart"/>
            <w:r w:rsidRPr="00AE4F52">
              <w:rPr>
                <w:rFonts w:ascii="Arial" w:hAnsi="Arial" w:cs="Arial"/>
                <w:b/>
              </w:rPr>
              <w:t>E.Bill,P.Kujawski</w:t>
            </w:r>
            <w:proofErr w:type="spellEnd"/>
            <w:r w:rsidRPr="00AE4F5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E4F52">
              <w:rPr>
                <w:rFonts w:ascii="Arial" w:hAnsi="Arial" w:cs="Arial"/>
                <w:b/>
              </w:rPr>
              <w:t>sp.jawna</w:t>
            </w:r>
            <w:proofErr w:type="spellEnd"/>
          </w:p>
          <w:p w:rsidR="00AE4F52" w:rsidRPr="00F245C5" w:rsidRDefault="007361DB" w:rsidP="007361D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Jagodowa 15</w:t>
            </w:r>
            <w:r w:rsidR="00AE4F52" w:rsidRPr="00F245C5">
              <w:rPr>
                <w:rFonts w:ascii="Arial" w:hAnsi="Arial" w:cs="Arial"/>
                <w:bCs/>
              </w:rPr>
              <w:t xml:space="preserve"> </w:t>
            </w:r>
          </w:p>
          <w:p w:rsidR="00AE4F52" w:rsidRPr="00F245C5" w:rsidRDefault="00AE4F52" w:rsidP="007361D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AE4F52">
              <w:rPr>
                <w:rFonts w:ascii="Arial" w:hAnsi="Arial" w:cs="Arial"/>
                <w:bCs/>
              </w:rPr>
              <w:t>42-200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4F52">
              <w:rPr>
                <w:rFonts w:ascii="Arial" w:hAnsi="Arial" w:cs="Arial"/>
                <w:bCs/>
              </w:rPr>
              <w:t>Częstochowa</w:t>
            </w:r>
          </w:p>
          <w:p w:rsidR="00AE4F52" w:rsidRPr="00F245C5" w:rsidRDefault="00AE4F52" w:rsidP="007361D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E4F52">
              <w:rPr>
                <w:rFonts w:ascii="Arial" w:hAnsi="Arial" w:cs="Arial"/>
                <w:b/>
              </w:rPr>
              <w:t>136 062.84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E4F52" w:rsidRPr="00F245C5" w:rsidRDefault="00AE4F52" w:rsidP="007361D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E4F52" w:rsidRPr="00F245C5" w:rsidRDefault="00AE4F52" w:rsidP="007361D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E4F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E4F52" w:rsidTr="00AE4F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F245C5" w:rsidRDefault="00AE4F52" w:rsidP="007361D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E4F5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E4F52">
              <w:rPr>
                <w:rFonts w:ascii="Arial" w:hAnsi="Arial" w:cs="Arial"/>
              </w:rPr>
              <w:t>Usługa sprzątania budynku biurowo-dydaktycznego Politechniki Częstochowskiej, przy al. Armii Krajowej 17 - Wydział Elektryczny</w:t>
            </w:r>
          </w:p>
          <w:p w:rsidR="00AE4F52" w:rsidRPr="00F245C5" w:rsidRDefault="00AE4F52" w:rsidP="007361D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E4F52">
              <w:rPr>
                <w:rFonts w:ascii="Arial" w:hAnsi="Arial" w:cs="Arial"/>
                <w:b/>
              </w:rPr>
              <w:t>Fundacja Socjalna JURA</w:t>
            </w:r>
          </w:p>
          <w:p w:rsidR="00AE4F52" w:rsidRPr="00F245C5" w:rsidRDefault="00AE4F52" w:rsidP="007361D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4F52">
              <w:rPr>
                <w:rFonts w:ascii="Arial" w:hAnsi="Arial" w:cs="Arial"/>
                <w:bCs/>
              </w:rPr>
              <w:t>Bohaterów Katynia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4F52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4F52">
              <w:rPr>
                <w:rFonts w:ascii="Arial" w:hAnsi="Arial" w:cs="Arial"/>
                <w:bCs/>
              </w:rPr>
              <w:t>/11</w:t>
            </w:r>
          </w:p>
          <w:p w:rsidR="00AE4F52" w:rsidRPr="00F245C5" w:rsidRDefault="00AE4F52" w:rsidP="007361D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AE4F52">
              <w:rPr>
                <w:rFonts w:ascii="Arial" w:hAnsi="Arial" w:cs="Arial"/>
                <w:bCs/>
              </w:rPr>
              <w:t>42-208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4F52">
              <w:rPr>
                <w:rFonts w:ascii="Arial" w:hAnsi="Arial" w:cs="Arial"/>
                <w:bCs/>
              </w:rPr>
              <w:t>Częstochowa</w:t>
            </w:r>
          </w:p>
          <w:p w:rsidR="00AE4F52" w:rsidRPr="00F245C5" w:rsidRDefault="00AE4F52" w:rsidP="007361D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E4F52">
              <w:rPr>
                <w:rFonts w:ascii="Arial" w:hAnsi="Arial" w:cs="Arial"/>
                <w:b/>
              </w:rPr>
              <w:t>361 472.40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E4F52" w:rsidRPr="00F245C5" w:rsidRDefault="00AE4F52" w:rsidP="007361D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E4F52" w:rsidRPr="00F245C5" w:rsidRDefault="00AE4F52" w:rsidP="007361D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E4F5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133C79" w:rsidRDefault="00133C79" w:rsidP="007361DB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Default="00B36EDA" w:rsidP="007361DB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2693"/>
        <w:gridCol w:w="1985"/>
      </w:tblGrid>
      <w:tr w:rsidR="00B36EDA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361D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361D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361D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7361D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E4F52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E4F52">
              <w:rPr>
                <w:rFonts w:ascii="Arial" w:hAnsi="Arial" w:cs="Arial"/>
                <w:sz w:val="22"/>
                <w:szCs w:val="22"/>
              </w:rPr>
              <w:t>Usługa sprzątania budynku Politechniki Częstochowskiej, przy al. Armii Krajowej 36B - Wydział Zarządzania, Wydawnictwo Politechniki Częstochowskiej, Hotel Asystencki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>Fundacja Socjalna JURA</w:t>
            </w:r>
          </w:p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Bohaterów Katynia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13/11</w:t>
            </w:r>
          </w:p>
          <w:p w:rsidR="00AE4F52" w:rsidRPr="007D7932" w:rsidRDefault="00AE4F52" w:rsidP="007361DB">
            <w:pPr>
              <w:spacing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42-208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1 - Cena - 75.25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 xml:space="preserve">  75,25</w:t>
            </w:r>
          </w:p>
        </w:tc>
      </w:tr>
      <w:tr w:rsidR="00AE4F52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E4F52">
              <w:rPr>
                <w:rFonts w:ascii="Arial" w:hAnsi="Arial" w:cs="Arial"/>
                <w:sz w:val="22"/>
                <w:szCs w:val="22"/>
              </w:rPr>
              <w:t>Usługa sprzątania budynku Politechniki Częstochowskiej, przy al. Armii Krajowej 36B - Wydział Zarządzania, Wydawnictwo Politechniki Częstochowskiej, Hotel Asystencki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F.U.H A.P FORTIS Agata </w:t>
            </w:r>
            <w:r w:rsidR="007361DB">
              <w:rPr>
                <w:rFonts w:ascii="Arial" w:hAnsi="Arial" w:cs="Arial"/>
                <w:b/>
                <w:bCs/>
                <w:sz w:val="22"/>
                <w:szCs w:val="22"/>
              </w:rPr>
              <w:t>Bauerek</w:t>
            </w:r>
          </w:p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Objazdowa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14/4a</w:t>
            </w:r>
          </w:p>
          <w:p w:rsidR="00AE4F52" w:rsidRPr="007D7932" w:rsidRDefault="00AE4F52" w:rsidP="007361DB">
            <w:pPr>
              <w:spacing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43-430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Skoczów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1 - Cena - 73.75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 xml:space="preserve">  73,75</w:t>
            </w:r>
          </w:p>
        </w:tc>
      </w:tr>
      <w:tr w:rsidR="00AE4F52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E4F52">
              <w:rPr>
                <w:rFonts w:ascii="Arial" w:hAnsi="Arial" w:cs="Arial"/>
                <w:sz w:val="22"/>
                <w:szCs w:val="22"/>
              </w:rPr>
              <w:t>Usługa sprzątania budynku Politechniki Częstochowskiej, przy al. Armii Krajowej 36B - Wydział Zarządzania, Wydawnictwo Politechniki Częstochowskiej, Hotel Asystencki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 STRADA </w:t>
            </w:r>
            <w:proofErr w:type="spellStart"/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>E.Bill,P.Kujawski</w:t>
            </w:r>
            <w:proofErr w:type="spellEnd"/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>sp.jawna</w:t>
            </w:r>
            <w:proofErr w:type="spellEnd"/>
          </w:p>
          <w:p w:rsidR="00AE4F52" w:rsidRPr="007D7932" w:rsidRDefault="007361DB" w:rsidP="007361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Jagodowa 15</w:t>
            </w:r>
          </w:p>
          <w:p w:rsidR="00AE4F52" w:rsidRPr="007D7932" w:rsidRDefault="00AE4F52" w:rsidP="007361DB">
            <w:pPr>
              <w:spacing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E4F52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E4F52">
              <w:rPr>
                <w:rFonts w:ascii="Arial" w:hAnsi="Arial" w:cs="Arial"/>
                <w:sz w:val="22"/>
                <w:szCs w:val="22"/>
              </w:rPr>
              <w:t>Usługa sprzątania budynku biurowo-dydaktycznego Politechniki Częstochowskiej, przy al. Armii Krajowej 17 - Wydział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>Fundacja Socjalna JURA</w:t>
            </w:r>
          </w:p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Bohaterów Katynia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13/11</w:t>
            </w:r>
          </w:p>
          <w:p w:rsidR="00AE4F52" w:rsidRPr="007D7932" w:rsidRDefault="00AE4F52" w:rsidP="007361DB">
            <w:pPr>
              <w:spacing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42-208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E4F52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E4F52">
              <w:rPr>
                <w:rFonts w:ascii="Arial" w:hAnsi="Arial" w:cs="Arial"/>
                <w:sz w:val="22"/>
                <w:szCs w:val="22"/>
              </w:rPr>
              <w:t>Usługa sprzątania budynku biurowo-dydaktycznego Politechniki Częstochowskiej, przy al. Armii Krajowej 17 - Wydział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F.U.H A.P FORTIS Agata </w:t>
            </w:r>
            <w:r w:rsidR="007361DB">
              <w:rPr>
                <w:rFonts w:ascii="Arial" w:hAnsi="Arial" w:cs="Arial"/>
                <w:b/>
                <w:bCs/>
                <w:sz w:val="22"/>
                <w:szCs w:val="22"/>
              </w:rPr>
              <w:t>Bauerek</w:t>
            </w:r>
          </w:p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Objazdowa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14/4a</w:t>
            </w:r>
          </w:p>
          <w:p w:rsidR="00AE4F52" w:rsidRPr="007D7932" w:rsidRDefault="00AE4F52" w:rsidP="007361DB">
            <w:pPr>
              <w:spacing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43-430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Skoczów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1 - Cena - 97.96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 xml:space="preserve">  97,96</w:t>
            </w:r>
          </w:p>
        </w:tc>
      </w:tr>
      <w:tr w:rsidR="00AE4F52" w:rsidTr="00736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E4F52">
              <w:rPr>
                <w:rFonts w:ascii="Arial" w:hAnsi="Arial" w:cs="Arial"/>
                <w:sz w:val="22"/>
                <w:szCs w:val="22"/>
              </w:rPr>
              <w:t>Usługa sprzątania budynku biurowo-dydaktycznego Politechniki Częstochowskiej, przy al. Armii Krajowej 17 - Wydział Elektryczny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 STRADA </w:t>
            </w:r>
            <w:proofErr w:type="spellStart"/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>E.Bill,P.Kujawski</w:t>
            </w:r>
            <w:proofErr w:type="spellEnd"/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E4F52">
              <w:rPr>
                <w:rFonts w:ascii="Arial" w:hAnsi="Arial" w:cs="Arial"/>
                <w:b/>
                <w:bCs/>
                <w:sz w:val="22"/>
                <w:szCs w:val="22"/>
              </w:rPr>
              <w:t>sp.jawna</w:t>
            </w:r>
            <w:proofErr w:type="spellEnd"/>
          </w:p>
          <w:p w:rsidR="00AE4F52" w:rsidRPr="007D7932" w:rsidRDefault="007361DB" w:rsidP="007361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Jagodowa 15</w:t>
            </w:r>
          </w:p>
          <w:p w:rsidR="00AE4F52" w:rsidRPr="007D7932" w:rsidRDefault="00AE4F52" w:rsidP="007361DB">
            <w:pPr>
              <w:spacing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E4F52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F52" w:rsidRPr="007D7932" w:rsidRDefault="00AE4F52" w:rsidP="007361DB">
            <w:pPr>
              <w:spacing w:before="40" w:after="40"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>1 - Cena - 99.59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F52" w:rsidRPr="007D7932" w:rsidRDefault="00AE4F52" w:rsidP="007361D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4F52">
              <w:rPr>
                <w:rFonts w:ascii="Arial" w:hAnsi="Arial" w:cs="Arial"/>
                <w:sz w:val="22"/>
                <w:szCs w:val="22"/>
              </w:rPr>
              <w:t xml:space="preserve">  99,59</w:t>
            </w:r>
          </w:p>
        </w:tc>
      </w:tr>
      <w:bookmarkEnd w:id="0"/>
    </w:tbl>
    <w:p w:rsidR="008642B3" w:rsidRPr="00B36EDA" w:rsidRDefault="008642B3" w:rsidP="007361DB">
      <w:pPr>
        <w:spacing w:line="360" w:lineRule="auto"/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133C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D16" w:rsidRDefault="00ED5D16">
      <w:r>
        <w:separator/>
      </w:r>
    </w:p>
  </w:endnote>
  <w:endnote w:type="continuationSeparator" w:id="0">
    <w:p w:rsidR="00ED5D16" w:rsidRDefault="00ED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DB" w:rsidRPr="007361DB" w:rsidRDefault="00133C79" w:rsidP="007361D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61DB" w:rsidRPr="007361DB" w:rsidTr="00E31B7F">
      <w:tc>
        <w:tcPr>
          <w:tcW w:w="0" w:type="auto"/>
          <w:shd w:val="clear" w:color="auto" w:fill="auto"/>
          <w:vAlign w:val="center"/>
        </w:tcPr>
        <w:p w:rsidR="007361DB" w:rsidRPr="007361DB" w:rsidRDefault="007361DB" w:rsidP="007361D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61DB" w:rsidRPr="007361DB" w:rsidRDefault="007361DB" w:rsidP="007361D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61D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61DB" w:rsidRPr="007361DB" w:rsidRDefault="007361DB" w:rsidP="007361D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61DB" w:rsidRPr="007361DB" w:rsidRDefault="007361DB" w:rsidP="007361D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61DB" w:rsidRPr="007361DB" w:rsidRDefault="007361DB" w:rsidP="007361DB">
    <w:pPr>
      <w:spacing w:line="276" w:lineRule="auto"/>
      <w:rPr>
        <w:rFonts w:ascii="Roboto" w:hAnsi="Roboto"/>
        <w:b/>
        <w:bCs/>
      </w:rPr>
    </w:pPr>
    <w:r w:rsidRPr="007361DB">
      <w:rPr>
        <w:rFonts w:ascii="Roboto" w:hAnsi="Roboto"/>
        <w:b/>
        <w:bCs/>
        <w:szCs w:val="18"/>
      </w:rPr>
      <w:t>Kanclerz Politechniki Częstochowskiej</w:t>
    </w:r>
  </w:p>
  <w:p w:rsidR="007361DB" w:rsidRPr="007361DB" w:rsidRDefault="00133C79" w:rsidP="007361D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361DB" w:rsidRPr="007361DB">
      <w:rPr>
        <w:rFonts w:ascii="Roboto" w:hAnsi="Roboto"/>
      </w:rPr>
      <w:t>ul. Gen. J.H. Dąbrowskiego 69, 42-201 Częstochowa</w:t>
    </w:r>
  </w:p>
  <w:p w:rsidR="007361DB" w:rsidRPr="007361DB" w:rsidRDefault="007361DB" w:rsidP="007361DB">
    <w:pPr>
      <w:spacing w:line="276" w:lineRule="auto"/>
      <w:rPr>
        <w:rFonts w:ascii="Arial" w:hAnsi="Arial"/>
        <w:noProof/>
      </w:rPr>
    </w:pPr>
    <w:r w:rsidRPr="007361DB">
      <w:rPr>
        <w:rFonts w:ascii="Roboto" w:hAnsi="Roboto"/>
      </w:rPr>
      <w:t>tel. +48 34 325 02 56, e-mail: kanclerz@pcz.pl</w:t>
    </w:r>
  </w:p>
  <w:p w:rsidR="007361DB" w:rsidRPr="007361DB" w:rsidRDefault="007361DB" w:rsidP="007361DB">
    <w:pPr>
      <w:rPr>
        <w:rFonts w:ascii="Roboto" w:hAnsi="Roboto"/>
        <w:b/>
      </w:rPr>
    </w:pPr>
    <w:r w:rsidRPr="007361DB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D16" w:rsidRDefault="00ED5D16">
      <w:r>
        <w:separator/>
      </w:r>
    </w:p>
  </w:footnote>
  <w:footnote w:type="continuationSeparator" w:id="0">
    <w:p w:rsidR="00ED5D16" w:rsidRDefault="00ED5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DB" w:rsidRPr="007361DB" w:rsidRDefault="00133C79" w:rsidP="007361D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361DB" w:rsidRPr="007361DB" w:rsidRDefault="007361DB" w:rsidP="007361DB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D16"/>
    <w:rsid w:val="00022322"/>
    <w:rsid w:val="00042497"/>
    <w:rsid w:val="000C1E6F"/>
    <w:rsid w:val="000E4E56"/>
    <w:rsid w:val="00133C7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61D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E4F52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5D1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B97E42"/>
  <w15:chartTrackingRefBased/>
  <w15:docId w15:val="{4E24D555-1F79-4C72-85C0-FD1B4C08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455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2024-01-11T12:01:00Z</dcterms:created>
  <dcterms:modified xsi:type="dcterms:W3CDTF">2024-01-11T12:01:00Z</dcterms:modified>
</cp:coreProperties>
</file>