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44334C73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81E67" w:rsidRPr="00D81E67">
        <w:rPr>
          <w:rFonts w:ascii="Times New Roman" w:hAnsi="Times New Roman"/>
          <w:b/>
        </w:rPr>
        <w:t>TP/242/SRP/1/24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KRS/CEiDG)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01CC04BF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</w:t>
            </w:r>
            <w:r w:rsidR="00696E4E">
              <w:rPr>
                <w:rFonts w:ascii="Times New Roman" w:hAnsi="Times New Roman"/>
              </w:rPr>
              <w:t>3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545EE926" w:rsidR="00623269" w:rsidRPr="00623269" w:rsidRDefault="00D81E67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D81E67">
        <w:rPr>
          <w:rFonts w:ascii="Times New Roman" w:hAnsi="Times New Roman"/>
          <w:b/>
          <w:i/>
          <w:sz w:val="28"/>
          <w:szCs w:val="28"/>
        </w:rPr>
        <w:t xml:space="preserve">Zakup sprzętu do diagnostyki i leczenia </w:t>
      </w:r>
      <w:r w:rsidR="00232919">
        <w:rPr>
          <w:rFonts w:ascii="Times New Roman" w:hAnsi="Times New Roman"/>
          <w:b/>
          <w:i/>
          <w:sz w:val="28"/>
          <w:szCs w:val="28"/>
        </w:rPr>
        <w:t>raka płuc</w:t>
      </w:r>
      <w:r w:rsidRPr="00D81E67">
        <w:rPr>
          <w:rFonts w:ascii="Times New Roman" w:hAnsi="Times New Roman"/>
          <w:b/>
          <w:i/>
          <w:sz w:val="28"/>
          <w:szCs w:val="28"/>
        </w:rPr>
        <w:t>.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73190C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5394BE92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C5FBF62" w14:textId="67B37862"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</w:t>
      </w:r>
      <w:r w:rsidR="004115E7">
        <w:rPr>
          <w:rFonts w:ascii="Times New Roman" w:hAnsi="Times New Roman"/>
          <w:i/>
          <w:sz w:val="18"/>
          <w:szCs w:val="18"/>
        </w:rPr>
        <w:t>)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503DCBF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6DC7D4B8" w14:textId="77777777"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B55B5A" w:rsidRDefault="00571922" w:rsidP="0057192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543513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</w:t>
      </w:r>
    </w:p>
    <w:p w14:paraId="3597872D" w14:textId="77777777"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80CA35D" w14:textId="77777777" w:rsidR="00D81E67" w:rsidRPr="00D81E67" w:rsidRDefault="00D81E67" w:rsidP="00D81E67">
      <w:pPr>
        <w:keepNext/>
        <w:keepLines/>
        <w:spacing w:before="40" w:after="0" w:line="276" w:lineRule="auto"/>
        <w:jc w:val="both"/>
        <w:outlineLvl w:val="1"/>
        <w:rPr>
          <w:rFonts w:ascii="Times New Roman" w:eastAsia="Times New Roman" w:hAnsi="Times New Roman"/>
        </w:rPr>
      </w:pPr>
      <w:r w:rsidRPr="00D81E67">
        <w:rPr>
          <w:rFonts w:ascii="Times New Roman" w:eastAsia="Times New Roman" w:hAnsi="Times New Roman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p w14:paraId="1129AB22" w14:textId="77777777"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0696EC68" w14:textId="77777777" w:rsidR="00571922" w:rsidRPr="00D2702A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66F7F5F8" w14:textId="77777777"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561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BE987" w14:textId="77777777" w:rsidR="00561A51" w:rsidRDefault="00561A51" w:rsidP="0038231F">
      <w:pPr>
        <w:spacing w:after="0" w:line="240" w:lineRule="auto"/>
      </w:pPr>
      <w:r>
        <w:separator/>
      </w:r>
    </w:p>
  </w:endnote>
  <w:endnote w:type="continuationSeparator" w:id="0">
    <w:p w14:paraId="2597E805" w14:textId="77777777" w:rsidR="00561A51" w:rsidRDefault="00561A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8ED3B" w14:textId="77777777" w:rsidR="00561A51" w:rsidRDefault="00561A51" w:rsidP="0038231F">
      <w:pPr>
        <w:spacing w:after="0" w:line="240" w:lineRule="auto"/>
      </w:pPr>
      <w:r>
        <w:separator/>
      </w:r>
    </w:p>
  </w:footnote>
  <w:footnote w:type="continuationSeparator" w:id="0">
    <w:p w14:paraId="2F524029" w14:textId="77777777" w:rsidR="00561A51" w:rsidRDefault="00561A51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05653928">
    <w:abstractNumId w:val="10"/>
  </w:num>
  <w:num w:numId="2" w16cid:durableId="1151214407">
    <w:abstractNumId w:val="0"/>
  </w:num>
  <w:num w:numId="3" w16cid:durableId="1597595165">
    <w:abstractNumId w:val="9"/>
  </w:num>
  <w:num w:numId="4" w16cid:durableId="1034383841">
    <w:abstractNumId w:val="12"/>
  </w:num>
  <w:num w:numId="5" w16cid:durableId="1637029999">
    <w:abstractNumId w:val="11"/>
  </w:num>
  <w:num w:numId="6" w16cid:durableId="153642345">
    <w:abstractNumId w:val="8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6"/>
  </w:num>
  <w:num w:numId="11" w16cid:durableId="2127502832">
    <w:abstractNumId w:val="3"/>
  </w:num>
  <w:num w:numId="12" w16cid:durableId="178783402">
    <w:abstractNumId w:val="13"/>
  </w:num>
  <w:num w:numId="13" w16cid:durableId="1629243053">
    <w:abstractNumId w:val="5"/>
  </w:num>
  <w:num w:numId="14" w16cid:durableId="2492431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919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4115E7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1922"/>
    <w:rsid w:val="005C39CA"/>
    <w:rsid w:val="005E176A"/>
    <w:rsid w:val="005E24AA"/>
    <w:rsid w:val="006041D1"/>
    <w:rsid w:val="00623269"/>
    <w:rsid w:val="00634311"/>
    <w:rsid w:val="00641874"/>
    <w:rsid w:val="006676AE"/>
    <w:rsid w:val="00671832"/>
    <w:rsid w:val="00696E4E"/>
    <w:rsid w:val="006A3A1F"/>
    <w:rsid w:val="006A52B6"/>
    <w:rsid w:val="006D6307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C7756"/>
    <w:rsid w:val="009E27E9"/>
    <w:rsid w:val="00A15F7E"/>
    <w:rsid w:val="00A166B0"/>
    <w:rsid w:val="00A22DCF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B0C3C"/>
    <w:rsid w:val="00BB1680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7</cp:revision>
  <cp:lastPrinted>2024-01-09T09:43:00Z</cp:lastPrinted>
  <dcterms:created xsi:type="dcterms:W3CDTF">2023-10-04T06:01:00Z</dcterms:created>
  <dcterms:modified xsi:type="dcterms:W3CDTF">2024-01-09T09:49:00Z</dcterms:modified>
</cp:coreProperties>
</file>