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66139A" w:rsidRDefault="00D64BF0" w:rsidP="0066139A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66139A">
        <w:rPr>
          <w:rFonts w:ascii="Arial" w:hAnsi="Arial" w:cs="Arial"/>
        </w:rPr>
        <w:t>Częstochowa</w:t>
      </w:r>
      <w:r w:rsidR="00B36EDA" w:rsidRPr="0066139A">
        <w:rPr>
          <w:rFonts w:ascii="Arial" w:hAnsi="Arial" w:cs="Arial"/>
        </w:rPr>
        <w:t xml:space="preserve"> dnia: </w:t>
      </w:r>
      <w:r w:rsidRPr="0066139A">
        <w:rPr>
          <w:rFonts w:ascii="Arial" w:hAnsi="Arial" w:cs="Arial"/>
        </w:rPr>
        <w:t>2024-01-05</w:t>
      </w:r>
    </w:p>
    <w:p w:rsidR="00B36EDA" w:rsidRPr="0066139A" w:rsidRDefault="00D64BF0" w:rsidP="0066139A">
      <w:pPr>
        <w:spacing w:line="360" w:lineRule="auto"/>
        <w:ind w:right="3969"/>
        <w:rPr>
          <w:rFonts w:ascii="Arial" w:hAnsi="Arial" w:cs="Arial"/>
          <w:b/>
          <w:bCs/>
        </w:rPr>
      </w:pPr>
      <w:r w:rsidRPr="0066139A">
        <w:rPr>
          <w:rFonts w:ascii="Arial" w:hAnsi="Arial" w:cs="Arial"/>
          <w:b/>
          <w:bCs/>
        </w:rPr>
        <w:t>Politechnika Częstochowska</w:t>
      </w:r>
    </w:p>
    <w:p w:rsidR="00B36EDA" w:rsidRPr="0066139A" w:rsidRDefault="00D64BF0" w:rsidP="0066139A">
      <w:pPr>
        <w:spacing w:line="360" w:lineRule="auto"/>
        <w:ind w:right="3969"/>
        <w:rPr>
          <w:rFonts w:ascii="Arial" w:hAnsi="Arial" w:cs="Arial"/>
        </w:rPr>
      </w:pPr>
      <w:r w:rsidRPr="0066139A">
        <w:rPr>
          <w:rFonts w:ascii="Arial" w:hAnsi="Arial" w:cs="Arial"/>
        </w:rPr>
        <w:t>Dąbrowskiego</w:t>
      </w:r>
      <w:r w:rsidR="00B36EDA" w:rsidRPr="0066139A">
        <w:rPr>
          <w:rFonts w:ascii="Arial" w:hAnsi="Arial" w:cs="Arial"/>
        </w:rPr>
        <w:t xml:space="preserve"> </w:t>
      </w:r>
      <w:r w:rsidRPr="0066139A">
        <w:rPr>
          <w:rFonts w:ascii="Arial" w:hAnsi="Arial" w:cs="Arial"/>
        </w:rPr>
        <w:t>69</w:t>
      </w:r>
    </w:p>
    <w:p w:rsidR="00B36EDA" w:rsidRPr="0066139A" w:rsidRDefault="00D64BF0" w:rsidP="0066139A">
      <w:pPr>
        <w:spacing w:line="360" w:lineRule="auto"/>
        <w:ind w:right="3969"/>
        <w:rPr>
          <w:rFonts w:ascii="Arial" w:hAnsi="Arial" w:cs="Arial"/>
        </w:rPr>
      </w:pPr>
      <w:r w:rsidRPr="0066139A">
        <w:rPr>
          <w:rFonts w:ascii="Arial" w:hAnsi="Arial" w:cs="Arial"/>
        </w:rPr>
        <w:t>42-201</w:t>
      </w:r>
      <w:r w:rsidR="00B36EDA" w:rsidRPr="0066139A">
        <w:rPr>
          <w:rFonts w:ascii="Arial" w:hAnsi="Arial" w:cs="Arial"/>
        </w:rPr>
        <w:t xml:space="preserve"> </w:t>
      </w:r>
      <w:r w:rsidRPr="0066139A">
        <w:rPr>
          <w:rFonts w:ascii="Arial" w:hAnsi="Arial" w:cs="Arial"/>
        </w:rPr>
        <w:t>Częstochowa</w:t>
      </w:r>
    </w:p>
    <w:p w:rsidR="00B36EDA" w:rsidRPr="0066139A" w:rsidRDefault="00B36EDA" w:rsidP="0066139A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6139A" w:rsidTr="00B36EDA">
        <w:tc>
          <w:tcPr>
            <w:tcW w:w="9923" w:type="dxa"/>
            <w:shd w:val="clear" w:color="auto" w:fill="F2F2F2"/>
            <w:hideMark/>
          </w:tcPr>
          <w:p w:rsidR="00B36EDA" w:rsidRPr="0066139A" w:rsidRDefault="00B36EDA" w:rsidP="0066139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66139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Pr="0066139A" w:rsidRDefault="00B36EDA" w:rsidP="0066139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139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66139A" w:rsidRDefault="00B36EDA" w:rsidP="0066139A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66139A" w:rsidRDefault="00B36EDA" w:rsidP="0066139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66139A">
        <w:rPr>
          <w:rFonts w:ascii="Arial" w:eastAsia="Calibri" w:hAnsi="Arial" w:cs="Arial"/>
          <w:lang w:eastAsia="en-US"/>
        </w:rPr>
        <w:t xml:space="preserve">Dotyczy </w:t>
      </w:r>
      <w:r w:rsidRPr="0066139A">
        <w:rPr>
          <w:rFonts w:ascii="Arial" w:hAnsi="Arial" w:cs="Arial"/>
        </w:rPr>
        <w:t>postępowania o udzielenie zamówienia publicznego</w:t>
      </w:r>
      <w:r w:rsidRPr="0066139A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6139A" w:rsidTr="00B36EDA">
        <w:tc>
          <w:tcPr>
            <w:tcW w:w="2269" w:type="dxa"/>
            <w:shd w:val="clear" w:color="auto" w:fill="auto"/>
          </w:tcPr>
          <w:p w:rsidR="00B36EDA" w:rsidRPr="0066139A" w:rsidRDefault="00B36EDA" w:rsidP="0066139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6139A" w:rsidRDefault="00D64BF0" w:rsidP="006613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Dozorowanie i ochrona obiektów Politechniki Częstochowskiej</w:t>
            </w:r>
          </w:p>
        </w:tc>
      </w:tr>
      <w:tr w:rsidR="00D64BF0" w:rsidRPr="0066139A" w:rsidTr="00F63254">
        <w:tc>
          <w:tcPr>
            <w:tcW w:w="2269" w:type="dxa"/>
            <w:shd w:val="clear" w:color="auto" w:fill="auto"/>
          </w:tcPr>
          <w:p w:rsidR="00D64BF0" w:rsidRPr="0066139A" w:rsidRDefault="00D64BF0" w:rsidP="006613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64BF0" w:rsidRPr="0066139A" w:rsidRDefault="00D64BF0" w:rsidP="006613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RK-NZ.261.107.2023.MT</w:t>
            </w:r>
          </w:p>
        </w:tc>
      </w:tr>
    </w:tbl>
    <w:p w:rsidR="00B36EDA" w:rsidRPr="0066139A" w:rsidRDefault="00B36EDA" w:rsidP="0066139A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66139A" w:rsidRDefault="00B36EDA" w:rsidP="0066139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66139A">
        <w:rPr>
          <w:rFonts w:ascii="Arial" w:hAnsi="Arial" w:cs="Arial"/>
        </w:rPr>
        <w:t xml:space="preserve">Zamawiający, </w:t>
      </w:r>
      <w:bookmarkStart w:id="1" w:name="_GoBack"/>
      <w:bookmarkEnd w:id="1"/>
      <w:r w:rsidR="00D64BF0" w:rsidRPr="0066139A">
        <w:rPr>
          <w:rFonts w:ascii="Arial" w:hAnsi="Arial" w:cs="Arial"/>
          <w:b/>
        </w:rPr>
        <w:t>Politechnika Częstochowska</w:t>
      </w:r>
      <w:r w:rsidRPr="0066139A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D64BF0" w:rsidRPr="0066139A">
        <w:rPr>
          <w:rFonts w:ascii="Arial" w:hAnsi="Arial" w:cs="Arial"/>
        </w:rPr>
        <w:t>(</w:t>
      </w:r>
      <w:proofErr w:type="spellStart"/>
      <w:r w:rsidR="00D64BF0" w:rsidRPr="0066139A">
        <w:rPr>
          <w:rFonts w:ascii="Arial" w:hAnsi="Arial" w:cs="Arial"/>
        </w:rPr>
        <w:t>t.j</w:t>
      </w:r>
      <w:proofErr w:type="spellEnd"/>
      <w:r w:rsidR="00D64BF0" w:rsidRPr="0066139A">
        <w:rPr>
          <w:rFonts w:ascii="Arial" w:hAnsi="Arial" w:cs="Arial"/>
        </w:rPr>
        <w:t>. Dz. U. z 2023r. poz. 1605)</w:t>
      </w:r>
      <w:r w:rsidRPr="0066139A">
        <w:rPr>
          <w:rFonts w:ascii="Arial" w:hAnsi="Arial" w:cs="Arial"/>
        </w:rPr>
        <w:t xml:space="preserve">, zwanej dalej „ustawą </w:t>
      </w:r>
      <w:proofErr w:type="spellStart"/>
      <w:r w:rsidRPr="0066139A">
        <w:rPr>
          <w:rFonts w:ascii="Arial" w:hAnsi="Arial" w:cs="Arial"/>
        </w:rPr>
        <w:t>Pzp</w:t>
      </w:r>
      <w:proofErr w:type="spellEnd"/>
      <w:r w:rsidRPr="0066139A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64BF0" w:rsidRPr="0066139A" w:rsidTr="00D64B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BF0" w:rsidRPr="0066139A" w:rsidRDefault="00D64BF0" w:rsidP="0066139A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  <w:b/>
                <w:bCs/>
              </w:rPr>
              <w:t>Część nr 1</w:t>
            </w:r>
            <w:r w:rsidRPr="0066139A">
              <w:rPr>
                <w:rFonts w:ascii="Arial" w:hAnsi="Arial" w:cs="Arial"/>
              </w:rPr>
              <w:t>: Dozorowanie i ochrona obiektu wraz z obsługą portierni - budynek Wydział Infrastruktury i Środowiska, ul. Brzeźnicka 60a</w:t>
            </w:r>
          </w:p>
          <w:p w:rsidR="00D64BF0" w:rsidRPr="0066139A" w:rsidRDefault="00D64BF0" w:rsidP="0066139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6139A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D64BF0" w:rsidRPr="0066139A" w:rsidRDefault="00D64BF0" w:rsidP="0066139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J. Lechonia 17 /48</w:t>
            </w:r>
          </w:p>
          <w:p w:rsidR="00D64BF0" w:rsidRPr="0066139A" w:rsidRDefault="00D64BF0" w:rsidP="0066139A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42-229 Częstochowa</w:t>
            </w:r>
          </w:p>
          <w:p w:rsidR="00D64BF0" w:rsidRPr="0066139A" w:rsidRDefault="00D64BF0" w:rsidP="0066139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</w:rPr>
              <w:t xml:space="preserve">za cenę wykonania przedmiotu zamówienia w wysokości </w:t>
            </w:r>
            <w:r w:rsidRPr="0066139A">
              <w:rPr>
                <w:rFonts w:ascii="Arial" w:hAnsi="Arial" w:cs="Arial"/>
                <w:b/>
              </w:rPr>
              <w:t>224 276.80 zł</w:t>
            </w:r>
            <w:r w:rsidRPr="0066139A">
              <w:rPr>
                <w:rFonts w:ascii="Arial" w:hAnsi="Arial" w:cs="Arial"/>
              </w:rPr>
              <w:t xml:space="preserve"> </w:t>
            </w:r>
            <w:r w:rsidRPr="0066139A">
              <w:rPr>
                <w:rFonts w:ascii="Arial" w:hAnsi="Arial" w:cs="Arial"/>
                <w:b/>
                <w:bCs/>
              </w:rPr>
              <w:t>brutto</w:t>
            </w:r>
            <w:r w:rsidRPr="0066139A">
              <w:rPr>
                <w:rFonts w:ascii="Arial" w:hAnsi="Arial" w:cs="Arial"/>
                <w:bCs/>
              </w:rPr>
              <w:t>.</w:t>
            </w:r>
          </w:p>
          <w:p w:rsidR="00D64BF0" w:rsidRPr="0066139A" w:rsidRDefault="00D64BF0" w:rsidP="0066139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66139A">
              <w:rPr>
                <w:rFonts w:ascii="Arial" w:hAnsi="Arial" w:cs="Arial"/>
                <w:color w:val="000000"/>
              </w:rPr>
              <w:t>:</w:t>
            </w:r>
          </w:p>
          <w:p w:rsidR="00D64BF0" w:rsidRPr="0066139A" w:rsidRDefault="00D64BF0" w:rsidP="0066139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D64BF0" w:rsidRPr="0066139A" w:rsidTr="00D64B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BF0" w:rsidRPr="0066139A" w:rsidRDefault="00D64BF0" w:rsidP="0066139A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  <w:b/>
                <w:bCs/>
              </w:rPr>
              <w:lastRenderedPageBreak/>
              <w:t>Część nr 2</w:t>
            </w:r>
            <w:r w:rsidRPr="0066139A">
              <w:rPr>
                <w:rFonts w:ascii="Arial" w:hAnsi="Arial" w:cs="Arial"/>
              </w:rPr>
              <w:t>: Dozorowanie i ochrona obiektu wraz z obsługą portierni i szatni - budynek Wydziału Inżynierii Mechanicznej i Informatyki, al. Armii Krajowej 21</w:t>
            </w:r>
          </w:p>
          <w:p w:rsidR="00D64BF0" w:rsidRPr="0066139A" w:rsidRDefault="00D64BF0" w:rsidP="0066139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6139A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D64BF0" w:rsidRPr="0066139A" w:rsidRDefault="00D64BF0" w:rsidP="0066139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J. Lechonia 17 /48</w:t>
            </w:r>
          </w:p>
          <w:p w:rsidR="00D64BF0" w:rsidRPr="0066139A" w:rsidRDefault="00D64BF0" w:rsidP="0066139A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42-229 Częstochowa</w:t>
            </w:r>
          </w:p>
          <w:p w:rsidR="00D64BF0" w:rsidRPr="0066139A" w:rsidRDefault="00D64BF0" w:rsidP="0066139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</w:rPr>
              <w:t xml:space="preserve">za cenę wykonania przedmiotu zamówienia w wysokości </w:t>
            </w:r>
            <w:r w:rsidRPr="0066139A">
              <w:rPr>
                <w:rFonts w:ascii="Arial" w:hAnsi="Arial" w:cs="Arial"/>
                <w:b/>
              </w:rPr>
              <w:t>231 212.40 zł</w:t>
            </w:r>
            <w:r w:rsidRPr="0066139A">
              <w:rPr>
                <w:rFonts w:ascii="Arial" w:hAnsi="Arial" w:cs="Arial"/>
              </w:rPr>
              <w:t xml:space="preserve"> </w:t>
            </w:r>
            <w:r w:rsidRPr="0066139A">
              <w:rPr>
                <w:rFonts w:ascii="Arial" w:hAnsi="Arial" w:cs="Arial"/>
                <w:b/>
                <w:bCs/>
              </w:rPr>
              <w:t>brutto</w:t>
            </w:r>
            <w:r w:rsidRPr="0066139A">
              <w:rPr>
                <w:rFonts w:ascii="Arial" w:hAnsi="Arial" w:cs="Arial"/>
                <w:bCs/>
              </w:rPr>
              <w:t>.</w:t>
            </w:r>
          </w:p>
          <w:p w:rsidR="00D64BF0" w:rsidRPr="0066139A" w:rsidRDefault="00D64BF0" w:rsidP="0066139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66139A">
              <w:rPr>
                <w:rFonts w:ascii="Arial" w:hAnsi="Arial" w:cs="Arial"/>
                <w:color w:val="000000"/>
              </w:rPr>
              <w:t>:</w:t>
            </w:r>
          </w:p>
          <w:p w:rsidR="00D64BF0" w:rsidRPr="0066139A" w:rsidRDefault="00D64BF0" w:rsidP="0066139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66139A" w:rsidRDefault="00B36EDA" w:rsidP="0066139A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66139A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66139A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559"/>
      </w:tblGrid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6139A" w:rsidRPr="0066139A" w:rsidRDefault="0066139A" w:rsidP="0066139A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6139A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6139A" w:rsidRPr="0066139A" w:rsidRDefault="0066139A" w:rsidP="0066139A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6139A" w:rsidRPr="0066139A" w:rsidRDefault="0066139A" w:rsidP="0066139A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6139A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6139A" w:rsidRPr="0066139A" w:rsidRDefault="0066139A" w:rsidP="0066139A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6139A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J. Lechonia 17/48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42-229 Częstochowa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100,00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66139A">
              <w:rPr>
                <w:rFonts w:ascii="Arial" w:hAnsi="Arial" w:cs="Arial"/>
                <w:b/>
              </w:rPr>
              <w:t>Maxus</w:t>
            </w:r>
            <w:proofErr w:type="spellEnd"/>
            <w:r w:rsidRPr="0066139A">
              <w:rPr>
                <w:rFonts w:ascii="Arial" w:hAnsi="Arial" w:cs="Arial"/>
                <w:b/>
              </w:rPr>
              <w:t xml:space="preserve"> Sp. z o. o</w:t>
            </w:r>
            <w:r w:rsidRPr="0066139A">
              <w:rPr>
                <w:rFonts w:ascii="Arial" w:hAnsi="Arial" w:cs="Arial"/>
              </w:rPr>
              <w:t>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 xml:space="preserve">3-go Maja 64/66N 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93-408 Łódź</w:t>
            </w:r>
          </w:p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– Lider Konsorcjum firm:</w:t>
            </w:r>
          </w:p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66139A">
              <w:rPr>
                <w:rFonts w:ascii="Arial" w:hAnsi="Arial" w:cs="Arial"/>
              </w:rPr>
              <w:t>Maxus</w:t>
            </w:r>
            <w:proofErr w:type="spellEnd"/>
            <w:r w:rsidRPr="0066139A">
              <w:rPr>
                <w:rFonts w:ascii="Arial" w:hAnsi="Arial" w:cs="Arial"/>
              </w:rPr>
              <w:t xml:space="preserve"> Sp. z o. o.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MM Service Security Sp. z o.o.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- 76.57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76,57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Spółdzielnia Socjalna "MULTISERVICE"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Pułaskiego 12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42-300 Myszków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- 88.20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88,20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 xml:space="preserve">Alfa </w:t>
            </w:r>
            <w:proofErr w:type="spellStart"/>
            <w:r w:rsidRPr="0066139A">
              <w:rPr>
                <w:rFonts w:ascii="Arial" w:hAnsi="Arial" w:cs="Arial"/>
                <w:b/>
                <w:bCs/>
              </w:rPr>
              <w:t>Guard</w:t>
            </w:r>
            <w:proofErr w:type="spellEnd"/>
            <w:r w:rsidRPr="0066139A">
              <w:rPr>
                <w:rFonts w:ascii="Arial" w:hAnsi="Arial" w:cs="Arial"/>
                <w:b/>
                <w:bCs/>
              </w:rPr>
              <w:t xml:space="preserve"> Security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Doktora Floriana Ceynowy 27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  <w:bCs/>
              </w:rPr>
              <w:t>83-200 Starogard Gdański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- 88.09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88,09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PXP Company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Wały Dwernickiego 117/121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42-202 Częstochowa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- 81.19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81,19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Przedsiębiorstwo Usługowe SED-HUT S. A.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Tadeusza Sendzimira 5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31-752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- 74.10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74,10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66139A">
              <w:rPr>
                <w:rFonts w:ascii="Arial" w:hAnsi="Arial" w:cs="Arial"/>
                <w:b/>
              </w:rPr>
              <w:t>Agencja Ochrony MK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Jana Kazimierza 64/128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01-248 Warszawa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– Lider Konsorcjum firm:</w:t>
            </w:r>
          </w:p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Agencja Ochrony MK Sp. z o.o.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Agencja Ochrony Kowalczyk Security Sp. z o.o.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- 66.73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66,73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ROKA A.I.KANTORSKI Spółka Komandytowa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Polna 14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97-300 Piotrków Trybunalski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- 64.84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64,84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66139A">
              <w:rPr>
                <w:rFonts w:ascii="Arial" w:hAnsi="Arial" w:cs="Arial"/>
                <w:b/>
              </w:rPr>
              <w:t>Solid Security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 xml:space="preserve">Postępu 17 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02-676 Warszawa</w:t>
            </w:r>
          </w:p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– Lider Konsorcjum firm:</w:t>
            </w:r>
          </w:p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Solid Security Sp. z o.o.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Solid Sp. z o.o.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- 58.26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58,26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Dozorowanie i ochrona obiektu wraz z obsługą portierni - budynek Wydział Infrastruktury i Środowiska, ul. Brzeźnicka 60a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Agencja Ochrony WEGA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Ul. Reymonta 62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97-500 Radomsko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0,00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J. Lechonia 17/48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42-229 Częstochowa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100,00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66139A">
              <w:rPr>
                <w:rFonts w:ascii="Arial" w:hAnsi="Arial" w:cs="Arial"/>
                <w:b/>
              </w:rPr>
              <w:t>Maxus</w:t>
            </w:r>
            <w:proofErr w:type="spellEnd"/>
            <w:r w:rsidRPr="0066139A">
              <w:rPr>
                <w:rFonts w:ascii="Arial" w:hAnsi="Arial" w:cs="Arial"/>
                <w:b/>
              </w:rPr>
              <w:t xml:space="preserve"> Sp. z o. o</w:t>
            </w:r>
            <w:r w:rsidRPr="0066139A">
              <w:rPr>
                <w:rFonts w:ascii="Arial" w:hAnsi="Arial" w:cs="Arial"/>
              </w:rPr>
              <w:t>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 xml:space="preserve">3-go Maja 64/66N 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93-408 Łódź</w:t>
            </w:r>
          </w:p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– Lider Konsorcjum firm:</w:t>
            </w:r>
          </w:p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66139A">
              <w:rPr>
                <w:rFonts w:ascii="Arial" w:hAnsi="Arial" w:cs="Arial"/>
              </w:rPr>
              <w:t>Maxus</w:t>
            </w:r>
            <w:proofErr w:type="spellEnd"/>
            <w:r w:rsidRPr="0066139A">
              <w:rPr>
                <w:rFonts w:ascii="Arial" w:hAnsi="Arial" w:cs="Arial"/>
              </w:rPr>
              <w:t xml:space="preserve"> Sp. z o. o.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MM Service Security Sp. z o.o.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- 82.76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82,76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Spółdzielnia Socjalna "MULTISERVICE"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Pułaskiego 12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42-300 Myszków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- 95.40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95,40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PXP Company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Wały Dwernickiego 117/121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42-202 Częstochowa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- 86.91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86,91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Przedsiębiorstwo Usługowe SED-HUT S. A.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Tadeusza Sendzimira 5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31-752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- 80.15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80,15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66139A">
              <w:rPr>
                <w:rFonts w:ascii="Arial" w:hAnsi="Arial" w:cs="Arial"/>
                <w:b/>
              </w:rPr>
              <w:t>Agencja Ochrony MK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Jana Kazimierza 64/128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01-248 Warszawa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– Lider Konsorcjum firm:</w:t>
            </w:r>
          </w:p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Agencja Ochrony MK Sp. z o.o.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Agencja Ochrony Kowalczyk Security Sp. z o.o.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- 72.17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72,17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ROKA A.I.KANTORSKI Spółka Komandytowa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Polna 14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97-300 Piotrków Trybunalski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- 70.18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70,18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66139A">
              <w:rPr>
                <w:rFonts w:ascii="Arial" w:hAnsi="Arial" w:cs="Arial"/>
                <w:b/>
              </w:rPr>
              <w:t>Solid Security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 xml:space="preserve">Postępu 17 </w:t>
            </w:r>
          </w:p>
          <w:p w:rsidR="0066139A" w:rsidRPr="0066139A" w:rsidRDefault="0066139A" w:rsidP="0066139A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02-676 Warszawa</w:t>
            </w:r>
          </w:p>
          <w:p w:rsidR="0066139A" w:rsidRPr="0066139A" w:rsidRDefault="0066139A" w:rsidP="0066139A">
            <w:pPr>
              <w:spacing w:before="8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– Lider Konsorcjum firm:</w:t>
            </w:r>
          </w:p>
          <w:p w:rsidR="0066139A" w:rsidRPr="0066139A" w:rsidRDefault="0066139A" w:rsidP="0066139A">
            <w:pPr>
              <w:spacing w:before="80" w:after="40"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Solid Security Sp. z o.o.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Solid Sp. z o.o.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- 63.02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63,02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 xml:space="preserve">Alfa </w:t>
            </w:r>
            <w:proofErr w:type="spellStart"/>
            <w:r w:rsidRPr="0066139A">
              <w:rPr>
                <w:rFonts w:ascii="Arial" w:hAnsi="Arial" w:cs="Arial"/>
                <w:b/>
                <w:bCs/>
              </w:rPr>
              <w:t>Guard</w:t>
            </w:r>
            <w:proofErr w:type="spellEnd"/>
            <w:r w:rsidRPr="0066139A">
              <w:rPr>
                <w:rFonts w:ascii="Arial" w:hAnsi="Arial" w:cs="Arial"/>
                <w:b/>
                <w:bCs/>
              </w:rPr>
              <w:t xml:space="preserve"> Security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Cs/>
              </w:rPr>
            </w:pPr>
            <w:r w:rsidRPr="0066139A">
              <w:rPr>
                <w:rFonts w:ascii="Arial" w:hAnsi="Arial" w:cs="Arial"/>
                <w:bCs/>
              </w:rPr>
              <w:t>Doktora Floriana Ceynowy 27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  <w:bCs/>
              </w:rPr>
              <w:t>83-200 Starogard Gdański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0,00</w:t>
            </w:r>
          </w:p>
        </w:tc>
      </w:tr>
      <w:tr w:rsidR="0066139A" w:rsidRPr="0066139A" w:rsidTr="006613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2 - Dozorowanie i ochrona obiektu wraz z obsługą portierni i szatni - budynek Wydziału Inżynierii Mechanicznej i Informatyki, al. Armii Krajowej 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6139A">
              <w:rPr>
                <w:rFonts w:ascii="Arial" w:hAnsi="Arial" w:cs="Arial"/>
                <w:b/>
                <w:bCs/>
              </w:rPr>
              <w:t>Agencja Ochrony WEGA Sp. z o.o.</w:t>
            </w:r>
          </w:p>
          <w:p w:rsidR="0066139A" w:rsidRPr="0066139A" w:rsidRDefault="0066139A" w:rsidP="0066139A">
            <w:pPr>
              <w:spacing w:line="360" w:lineRule="auto"/>
              <w:rPr>
                <w:rFonts w:ascii="Arial" w:hAnsi="Arial" w:cs="Arial"/>
              </w:rPr>
            </w:pPr>
            <w:r w:rsidRPr="0066139A">
              <w:rPr>
                <w:rFonts w:ascii="Arial" w:hAnsi="Arial" w:cs="Arial"/>
              </w:rPr>
              <w:t>Ul. Reymonta 62</w:t>
            </w:r>
          </w:p>
          <w:p w:rsidR="0066139A" w:rsidRPr="0066139A" w:rsidRDefault="0066139A" w:rsidP="0066139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97-500 Radomsko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A" w:rsidRPr="0066139A" w:rsidRDefault="0066139A" w:rsidP="0066139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A" w:rsidRPr="0066139A" w:rsidRDefault="0066139A" w:rsidP="0066139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6139A">
              <w:rPr>
                <w:rFonts w:ascii="Arial" w:hAnsi="Arial" w:cs="Arial"/>
              </w:rPr>
              <w:t xml:space="preserve">  0,00</w:t>
            </w:r>
          </w:p>
        </w:tc>
      </w:tr>
    </w:tbl>
    <w:p w:rsidR="0066139A" w:rsidRPr="0066139A" w:rsidRDefault="0066139A" w:rsidP="0066139A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p w:rsidR="008642B3" w:rsidRPr="0066139A" w:rsidRDefault="008642B3" w:rsidP="0066139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66139A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182" w:rsidRDefault="00A03182">
      <w:r>
        <w:separator/>
      </w:r>
    </w:p>
  </w:endnote>
  <w:endnote w:type="continuationSeparator" w:id="0">
    <w:p w:rsidR="00A03182" w:rsidRDefault="00A0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39A" w:rsidRPr="0066139A" w:rsidRDefault="0066139A" w:rsidP="0066139A">
    <w:pPr>
      <w:spacing w:line="276" w:lineRule="auto"/>
      <w:rPr>
        <w:rFonts w:ascii="Roboto" w:hAnsi="Roboto"/>
        <w:b/>
        <w:bCs/>
        <w:sz w:val="22"/>
        <w:szCs w:val="18"/>
      </w:rPr>
    </w:pPr>
    <w:r w:rsidRPr="0066139A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6139A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613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6139A" w:rsidRPr="0066139A" w:rsidTr="007C1AF4">
      <w:tc>
        <w:tcPr>
          <w:tcW w:w="0" w:type="auto"/>
          <w:shd w:val="clear" w:color="auto" w:fill="auto"/>
          <w:vAlign w:val="center"/>
        </w:tcPr>
        <w:p w:rsidR="0066139A" w:rsidRPr="0066139A" w:rsidRDefault="0066139A" w:rsidP="0066139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6139A" w:rsidRPr="0066139A" w:rsidRDefault="0066139A" w:rsidP="0066139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6139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6139A" w:rsidRPr="0066139A" w:rsidRDefault="0066139A" w:rsidP="0066139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6139A" w:rsidRPr="0066139A" w:rsidRDefault="0066139A" w:rsidP="0066139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6139A" w:rsidRPr="0066139A" w:rsidRDefault="0066139A" w:rsidP="0066139A">
    <w:pPr>
      <w:spacing w:line="276" w:lineRule="auto"/>
      <w:rPr>
        <w:rFonts w:ascii="Roboto" w:hAnsi="Roboto"/>
        <w:b/>
        <w:bCs/>
      </w:rPr>
    </w:pPr>
    <w:r w:rsidRPr="0066139A">
      <w:rPr>
        <w:rFonts w:ascii="Roboto" w:hAnsi="Roboto"/>
        <w:b/>
        <w:bCs/>
        <w:szCs w:val="18"/>
      </w:rPr>
      <w:t>Kanclerz Politechniki Częstochowskiej</w:t>
    </w:r>
  </w:p>
  <w:p w:rsidR="0066139A" w:rsidRPr="0066139A" w:rsidRDefault="0066139A" w:rsidP="0066139A">
    <w:pPr>
      <w:spacing w:line="276" w:lineRule="auto"/>
      <w:rPr>
        <w:rFonts w:ascii="Roboto" w:hAnsi="Roboto"/>
      </w:rPr>
    </w:pPr>
    <w:r w:rsidRPr="0066139A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6139A">
      <w:rPr>
        <w:rFonts w:ascii="Roboto" w:hAnsi="Roboto"/>
      </w:rPr>
      <w:t>ul. Gen. J.H. Dąbrowskiego 69, 42-201 Częstochowa</w:t>
    </w:r>
  </w:p>
  <w:p w:rsidR="0066139A" w:rsidRPr="0066139A" w:rsidRDefault="0066139A" w:rsidP="0066139A">
    <w:pPr>
      <w:spacing w:line="276" w:lineRule="auto"/>
      <w:rPr>
        <w:rFonts w:ascii="Arial" w:hAnsi="Arial"/>
        <w:noProof/>
      </w:rPr>
    </w:pPr>
    <w:r w:rsidRPr="0066139A">
      <w:rPr>
        <w:rFonts w:ascii="Roboto" w:hAnsi="Roboto"/>
      </w:rPr>
      <w:t>tel. +48 34 325 02 56, e-mail: kanclerz@pcz.pl</w:t>
    </w:r>
  </w:p>
  <w:p w:rsidR="0066139A" w:rsidRPr="0066139A" w:rsidRDefault="0066139A" w:rsidP="0066139A">
    <w:pPr>
      <w:rPr>
        <w:rFonts w:ascii="Roboto" w:hAnsi="Roboto"/>
        <w:b/>
      </w:rPr>
    </w:pPr>
    <w:r w:rsidRPr="0066139A">
      <w:rPr>
        <w:rFonts w:ascii="Roboto" w:hAnsi="Roboto"/>
        <w:b/>
      </w:rPr>
      <w:t>www.pcz.pl</w:t>
    </w:r>
  </w:p>
  <w:p w:rsidR="000C1E6F" w:rsidRPr="0066139A" w:rsidRDefault="000C1E6F" w:rsidP="00661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182" w:rsidRDefault="00A03182">
      <w:r>
        <w:separator/>
      </w:r>
    </w:p>
  </w:footnote>
  <w:footnote w:type="continuationSeparator" w:id="0">
    <w:p w:rsidR="00A03182" w:rsidRDefault="00A03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39A" w:rsidRPr="0066139A" w:rsidRDefault="0066139A" w:rsidP="0066139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6139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613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6139A" w:rsidRPr="0066139A" w:rsidRDefault="0066139A" w:rsidP="0066139A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3182"/>
    <w:rsid w:val="00022322"/>
    <w:rsid w:val="00042497"/>
    <w:rsid w:val="000C1E6F"/>
    <w:rsid w:val="000E4E56"/>
    <w:rsid w:val="000F6B60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139A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03182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4BF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AE0CB32"/>
  <w15:chartTrackingRefBased/>
  <w15:docId w15:val="{4672CF63-17BB-46BB-AA30-304F3D0A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9</Pages>
  <Words>1101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2024-01-05T09:29:00Z</dcterms:created>
  <dcterms:modified xsi:type="dcterms:W3CDTF">2024-01-05T09:29:00Z</dcterms:modified>
</cp:coreProperties>
</file>