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AEFB5" w14:textId="77777777" w:rsidR="00D34297" w:rsidRPr="00BE5731" w:rsidRDefault="0064227D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BE5731">
        <w:rPr>
          <w:rFonts w:ascii="Arial Narrow" w:hAnsi="Arial Narrow" w:cs="Arial"/>
          <w:sz w:val="22"/>
          <w:szCs w:val="22"/>
        </w:rPr>
        <w:t>Bydgoszcz</w:t>
      </w:r>
      <w:r w:rsidR="00D34297" w:rsidRPr="00BE5731">
        <w:rPr>
          <w:rFonts w:ascii="Arial Narrow" w:hAnsi="Arial Narrow" w:cs="Arial"/>
          <w:sz w:val="22"/>
          <w:szCs w:val="22"/>
        </w:rPr>
        <w:t xml:space="preserve"> dnia: </w:t>
      </w:r>
      <w:r w:rsidRPr="00BE5731">
        <w:rPr>
          <w:rFonts w:ascii="Arial Narrow" w:hAnsi="Arial Narrow" w:cs="Arial"/>
          <w:sz w:val="22"/>
          <w:szCs w:val="22"/>
        </w:rPr>
        <w:t>2024-01-05</w:t>
      </w:r>
    </w:p>
    <w:p w14:paraId="480AC64C" w14:textId="77777777" w:rsidR="00D34297" w:rsidRPr="00BE5731" w:rsidRDefault="0064227D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E573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0663FC1" w14:textId="77777777" w:rsidR="00D34297" w:rsidRPr="00BE5731" w:rsidRDefault="0064227D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E5731">
        <w:rPr>
          <w:rFonts w:ascii="Arial Narrow" w:hAnsi="Arial Narrow" w:cs="Arial"/>
          <w:sz w:val="22"/>
          <w:szCs w:val="22"/>
        </w:rPr>
        <w:t>Powstańców Warszawy</w:t>
      </w:r>
      <w:r w:rsidR="00D34297" w:rsidRPr="00BE5731">
        <w:rPr>
          <w:rFonts w:ascii="Arial Narrow" w:hAnsi="Arial Narrow" w:cs="Arial"/>
          <w:sz w:val="22"/>
          <w:szCs w:val="22"/>
        </w:rPr>
        <w:t xml:space="preserve"> </w:t>
      </w:r>
      <w:r w:rsidRPr="00BE5731">
        <w:rPr>
          <w:rFonts w:ascii="Arial Narrow" w:hAnsi="Arial Narrow" w:cs="Arial"/>
          <w:sz w:val="22"/>
          <w:szCs w:val="22"/>
        </w:rPr>
        <w:t>5</w:t>
      </w:r>
    </w:p>
    <w:p w14:paraId="4DA8A967" w14:textId="77777777" w:rsidR="00D34297" w:rsidRPr="00BE5731" w:rsidRDefault="0064227D" w:rsidP="00D34297">
      <w:pPr>
        <w:rPr>
          <w:rFonts w:ascii="Arial Narrow" w:hAnsi="Arial Narrow" w:cs="Arial"/>
          <w:sz w:val="22"/>
          <w:szCs w:val="22"/>
        </w:rPr>
      </w:pPr>
      <w:r w:rsidRPr="00BE5731">
        <w:rPr>
          <w:rFonts w:ascii="Arial Narrow" w:hAnsi="Arial Narrow" w:cs="Arial"/>
          <w:sz w:val="22"/>
          <w:szCs w:val="22"/>
        </w:rPr>
        <w:t>85-681</w:t>
      </w:r>
      <w:r w:rsidR="00D34297" w:rsidRPr="00BE5731">
        <w:rPr>
          <w:rFonts w:ascii="Arial Narrow" w:hAnsi="Arial Narrow" w:cs="Arial"/>
          <w:sz w:val="22"/>
          <w:szCs w:val="22"/>
        </w:rPr>
        <w:t xml:space="preserve"> </w:t>
      </w:r>
      <w:r w:rsidRPr="00BE5731">
        <w:rPr>
          <w:rFonts w:ascii="Arial Narrow" w:hAnsi="Arial Narrow" w:cs="Arial"/>
          <w:sz w:val="22"/>
          <w:szCs w:val="22"/>
        </w:rPr>
        <w:t>Bydgoszcz</w:t>
      </w:r>
    </w:p>
    <w:p w14:paraId="5A77A989" w14:textId="77777777" w:rsidR="00D34297" w:rsidRPr="00BE5731" w:rsidRDefault="00D34297" w:rsidP="00D34297">
      <w:pPr>
        <w:jc w:val="both"/>
        <w:rPr>
          <w:rFonts w:ascii="Arial Narrow" w:hAnsi="Arial Narrow" w:cs="Arial"/>
          <w:bCs/>
          <w:sz w:val="16"/>
          <w:szCs w:val="16"/>
        </w:rPr>
      </w:pPr>
      <w:r w:rsidRPr="00BE573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BAFD3CC" w14:textId="77777777" w:rsidR="00D34297" w:rsidRPr="00BE5731" w:rsidRDefault="00D34297" w:rsidP="00225E1D">
      <w:pPr>
        <w:jc w:val="both"/>
        <w:rPr>
          <w:rFonts w:ascii="Arial Narrow" w:hAnsi="Arial Narrow" w:cs="Arial"/>
          <w:bCs/>
          <w:sz w:val="16"/>
          <w:szCs w:val="16"/>
        </w:rPr>
      </w:pPr>
      <w:r w:rsidRPr="00BE5731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700113FC" w14:textId="77777777" w:rsidR="00225E1D" w:rsidRDefault="00225E1D" w:rsidP="00225E1D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738689AA" w14:textId="0EBD69D1" w:rsidR="00BE5731" w:rsidRPr="00225E1D" w:rsidRDefault="00BE5731" w:rsidP="00225E1D">
      <w:pPr>
        <w:jc w:val="both"/>
        <w:rPr>
          <w:rFonts w:ascii="Arial Narrow" w:hAnsi="Arial Narrow"/>
          <w:bCs/>
          <w:sz w:val="22"/>
          <w:szCs w:val="22"/>
        </w:rPr>
      </w:pPr>
      <w:r w:rsidRPr="00225E1D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426118" w:rsidRPr="00426118">
        <w:rPr>
          <w:rFonts w:ascii="Arial Narrow" w:hAnsi="Arial Narrow" w:cs="Arial"/>
          <w:b/>
          <w:sz w:val="22"/>
          <w:szCs w:val="22"/>
        </w:rPr>
        <w:t>153/24</w:t>
      </w:r>
    </w:p>
    <w:p w14:paraId="635D0995" w14:textId="77777777" w:rsidR="00D34297" w:rsidRPr="00BE5731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BE5731">
        <w:rPr>
          <w:rFonts w:ascii="Arial Narrow" w:hAnsi="Arial Narrow" w:cs="Arial"/>
          <w:b/>
          <w:sz w:val="22"/>
          <w:szCs w:val="22"/>
        </w:rPr>
        <w:t>WYKONAWCY</w:t>
      </w:r>
    </w:p>
    <w:p w14:paraId="0345761E" w14:textId="77777777" w:rsidR="00D34297" w:rsidRPr="00BE5731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BE5731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BE5731" w14:paraId="154779F7" w14:textId="77777777" w:rsidTr="00D34297">
        <w:tc>
          <w:tcPr>
            <w:tcW w:w="9180" w:type="dxa"/>
            <w:shd w:val="clear" w:color="auto" w:fill="F2F2F2"/>
            <w:hideMark/>
          </w:tcPr>
          <w:p w14:paraId="1AD12056" w14:textId="77777777" w:rsidR="00D34297" w:rsidRPr="00BE5731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BE573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63D24900" w14:textId="77777777" w:rsidR="00D34297" w:rsidRPr="00BE5731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BE573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721EC0F5" w14:textId="77777777" w:rsidR="00D34297" w:rsidRPr="00BE573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20DD7B1B" w14:textId="77777777" w:rsidR="00D34297" w:rsidRPr="00BE573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E573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E573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E573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BE5731" w14:paraId="5617AC38" w14:textId="77777777" w:rsidTr="00310284">
        <w:tc>
          <w:tcPr>
            <w:tcW w:w="2269" w:type="dxa"/>
            <w:shd w:val="clear" w:color="auto" w:fill="auto"/>
          </w:tcPr>
          <w:p w14:paraId="6BC87746" w14:textId="77777777" w:rsidR="00D34297" w:rsidRPr="00BE5731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94A8AD" w14:textId="77777777" w:rsidR="00D34297" w:rsidRPr="00426118" w:rsidRDefault="0064227D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26118">
              <w:rPr>
                <w:rFonts w:ascii="Arial Narrow" w:hAnsi="Arial Narrow" w:cs="Arial"/>
                <w:b/>
                <w:sz w:val="22"/>
                <w:szCs w:val="22"/>
              </w:rPr>
              <w:t>Przeglądy i naprawy sprzętu medycznego</w:t>
            </w:r>
          </w:p>
        </w:tc>
      </w:tr>
      <w:tr w:rsidR="0064227D" w:rsidRPr="00BE5731" w14:paraId="4C0DA7C4" w14:textId="77777777" w:rsidTr="00DA66EC">
        <w:tc>
          <w:tcPr>
            <w:tcW w:w="2269" w:type="dxa"/>
            <w:shd w:val="clear" w:color="auto" w:fill="auto"/>
          </w:tcPr>
          <w:p w14:paraId="6536C319" w14:textId="77777777" w:rsidR="0064227D" w:rsidRPr="00BE5731" w:rsidRDefault="0064227D" w:rsidP="00DA66E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E77F5C" w14:textId="77777777" w:rsidR="0064227D" w:rsidRPr="00426118" w:rsidRDefault="0064227D" w:rsidP="00DA66E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26118">
              <w:rPr>
                <w:rFonts w:ascii="Arial Narrow" w:hAnsi="Arial Narrow" w:cs="Arial"/>
                <w:b/>
                <w:sz w:val="22"/>
                <w:szCs w:val="22"/>
              </w:rPr>
              <w:t>110/2023</w:t>
            </w:r>
          </w:p>
        </w:tc>
      </w:tr>
    </w:tbl>
    <w:p w14:paraId="42E9DEA6" w14:textId="77777777" w:rsidR="00010B31" w:rsidRPr="00BE5731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210F6072" w14:textId="77777777" w:rsidR="00010B31" w:rsidRPr="00BE5731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BE5731">
        <w:rPr>
          <w:rFonts w:ascii="Arial Narrow" w:hAnsi="Arial Narrow" w:cs="Arial"/>
          <w:sz w:val="22"/>
          <w:szCs w:val="22"/>
        </w:rPr>
        <w:t xml:space="preserve">Zamawiający, </w:t>
      </w:r>
      <w:r w:rsidR="0064227D" w:rsidRPr="00BE5731">
        <w:rPr>
          <w:rFonts w:ascii="Arial Narrow" w:hAnsi="Arial Narrow" w:cs="Arial"/>
          <w:b/>
          <w:sz w:val="22"/>
          <w:szCs w:val="22"/>
        </w:rPr>
        <w:t>10WSzKzP SPZOZ</w:t>
      </w:r>
      <w:r w:rsidRPr="00BE5731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64227D" w:rsidRPr="00BE5731">
        <w:rPr>
          <w:rFonts w:ascii="Arial Narrow" w:hAnsi="Arial Narrow" w:cs="Arial"/>
          <w:sz w:val="22"/>
          <w:szCs w:val="22"/>
        </w:rPr>
        <w:t>(</w:t>
      </w:r>
      <w:proofErr w:type="spellStart"/>
      <w:r w:rsidR="0064227D" w:rsidRPr="00BE5731">
        <w:rPr>
          <w:rFonts w:ascii="Arial Narrow" w:hAnsi="Arial Narrow" w:cs="Arial"/>
          <w:sz w:val="22"/>
          <w:szCs w:val="22"/>
        </w:rPr>
        <w:t>t.j</w:t>
      </w:r>
      <w:proofErr w:type="spellEnd"/>
      <w:r w:rsidR="0064227D" w:rsidRPr="00BE5731">
        <w:rPr>
          <w:rFonts w:ascii="Arial Narrow" w:hAnsi="Arial Narrow" w:cs="Arial"/>
          <w:sz w:val="22"/>
          <w:szCs w:val="22"/>
        </w:rPr>
        <w:t>. Dz. U. z 2023r. poz. 1605)</w:t>
      </w:r>
      <w:r w:rsidRPr="00BE5731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BE5731">
        <w:rPr>
          <w:rFonts w:ascii="Arial Narrow" w:hAnsi="Arial Narrow" w:cs="Arial"/>
          <w:sz w:val="22"/>
          <w:szCs w:val="22"/>
        </w:rPr>
        <w:t>Pzp</w:t>
      </w:r>
      <w:proofErr w:type="spellEnd"/>
      <w:r w:rsidRPr="00BE5731">
        <w:rPr>
          <w:rFonts w:ascii="Arial Narrow" w:hAnsi="Arial Narrow" w:cs="Arial"/>
          <w:sz w:val="22"/>
          <w:szCs w:val="22"/>
        </w:rPr>
        <w:t xml:space="preserve">”, </w:t>
      </w:r>
      <w:proofErr w:type="gramStart"/>
      <w:r w:rsidRPr="00BE5731">
        <w:rPr>
          <w:rFonts w:ascii="Arial Narrow" w:hAnsi="Arial Narrow" w:cs="Arial"/>
          <w:sz w:val="22"/>
          <w:szCs w:val="22"/>
        </w:rPr>
        <w:t>zawiadamia</w:t>
      </w:r>
      <w:proofErr w:type="gramEnd"/>
      <w:r w:rsidRPr="00BE5731">
        <w:rPr>
          <w:rFonts w:ascii="Arial Narrow" w:hAnsi="Arial Narrow" w:cs="Arial"/>
          <w:sz w:val="22"/>
          <w:szCs w:val="22"/>
        </w:rPr>
        <w:t xml:space="preserve"> że unieważnia postępowanie o udzielenie zamówienia publicznego </w:t>
      </w:r>
      <w:r w:rsidR="00010B31" w:rsidRPr="00BE5731">
        <w:rPr>
          <w:rFonts w:ascii="Arial Narrow" w:hAnsi="Arial Narrow" w:cs="Arial"/>
          <w:sz w:val="22"/>
          <w:szCs w:val="22"/>
        </w:rPr>
        <w:t>na</w:t>
      </w:r>
      <w:r w:rsidRPr="00BE5731">
        <w:rPr>
          <w:rFonts w:ascii="Arial Narrow" w:hAnsi="Arial Narrow" w:cs="Arial"/>
          <w:sz w:val="22"/>
          <w:szCs w:val="22"/>
        </w:rPr>
        <w:t xml:space="preserve"> </w:t>
      </w:r>
      <w:r w:rsidR="00D8293D" w:rsidRPr="00BE5731">
        <w:rPr>
          <w:rFonts w:ascii="Arial Narrow" w:hAnsi="Arial Narrow" w:cs="Arial"/>
          <w:sz w:val="22"/>
          <w:szCs w:val="22"/>
        </w:rPr>
        <w:t>na</w:t>
      </w:r>
      <w:r w:rsidR="00010B31" w:rsidRPr="00BE5731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BE5731" w14:paraId="77340D61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3BC98" w14:textId="77777777" w:rsidR="00D44D12" w:rsidRPr="00BE5731" w:rsidRDefault="00D44D12" w:rsidP="00BE5731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7027D" w14:textId="77777777" w:rsidR="00D44D12" w:rsidRPr="00BE5731" w:rsidRDefault="00D44D12" w:rsidP="00BE5731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06474523" w14:textId="77777777" w:rsidR="00D44D12" w:rsidRPr="00BE5731" w:rsidRDefault="00D44D12" w:rsidP="00BE573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64227D" w:rsidRPr="00BE5731" w14:paraId="7F175CAB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22EE3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7CA0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Przeglądy systemu do nieinwazyjnej diagnostyki układu krążenia i autonomicznego układu krążenia</w:t>
            </w:r>
          </w:p>
          <w:p w14:paraId="7AA2EEDF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7B2DEAA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04151121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73ECBA5" w14:textId="77777777" w:rsidR="0064227D" w:rsidRPr="00BE5731" w:rsidRDefault="0064227D" w:rsidP="00BE573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Do dnia składania ofert, tj. 29.10.2023 do godziny 8:00 na przedmiotowe zadania nie wpłynęły żadne oferty.</w:t>
            </w:r>
          </w:p>
        </w:tc>
      </w:tr>
      <w:tr w:rsidR="0064227D" w:rsidRPr="00BE5731" w14:paraId="2A475F7A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0342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8CD9F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systemów </w:t>
            </w:r>
            <w:proofErr w:type="spellStart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neuronawigacji</w:t>
            </w:r>
            <w:proofErr w:type="spellEnd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 BRAINLAB</w:t>
            </w:r>
          </w:p>
          <w:p w14:paraId="58853403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9293C79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0E019838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E3960E7" w14:textId="77777777" w:rsidR="0064227D" w:rsidRPr="00BE5731" w:rsidRDefault="0064227D" w:rsidP="00BE573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Do dnia składania ofert, tj. 29.10.2023 do godziny 8:00 na przedmiotowe zadania nie wpłynęły żadne oferty.</w:t>
            </w:r>
          </w:p>
        </w:tc>
      </w:tr>
      <w:tr w:rsidR="0064227D" w:rsidRPr="00BE5731" w14:paraId="75C9CA14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691FB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08AC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głowic pomiarowych GDX-70/C2H4O (ze </w:t>
            </w:r>
            <w:proofErr w:type="spellStart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sprzetem</w:t>
            </w:r>
            <w:proofErr w:type="spellEnd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 zastępczym)</w:t>
            </w:r>
          </w:p>
          <w:p w14:paraId="03489B0F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371497F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7C1D45B5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lastRenderedPageBreak/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A0826EB" w14:textId="77777777" w:rsidR="0064227D" w:rsidRPr="00BE5731" w:rsidRDefault="0064227D" w:rsidP="00BE573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Do dnia składania ofert, tj. 29.10.2023 do godziny 8:00 na przedmiotowe zadania nie wpłynęły żadne oferty.</w:t>
            </w:r>
          </w:p>
        </w:tc>
      </w:tr>
      <w:tr w:rsidR="0064227D" w:rsidRPr="00BE5731" w14:paraId="67B54AEC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50C2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lastRenderedPageBreak/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9071A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 Przeglądy monitorów diagnostycznych RTG</w:t>
            </w:r>
          </w:p>
          <w:p w14:paraId="38F26E7A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78505E0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553F4E1F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8A4DCBE" w14:textId="77777777" w:rsidR="0064227D" w:rsidRPr="00BE5731" w:rsidRDefault="0064227D" w:rsidP="00BE573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Do dnia składania ofert, tj. 29.10.2023 do godziny 8:00 na przedmiotowe zadania nie wpłynęły żadne oferty.</w:t>
            </w:r>
          </w:p>
        </w:tc>
      </w:tr>
      <w:tr w:rsidR="0064227D" w:rsidRPr="00BE5731" w14:paraId="52904927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84123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A9CB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Przeglądy aparatu VNG, symulatora kalorycznego wodnego ENTHERMO 304T oraz aparatu do badań słuchowych potencjałów wywołanych SMART EP ARRS OAE</w:t>
            </w:r>
          </w:p>
          <w:p w14:paraId="34F98E90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4DEFE88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59D7878A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C7794B2" w14:textId="77777777" w:rsidR="0064227D" w:rsidRPr="00BE5731" w:rsidRDefault="0064227D" w:rsidP="00BE573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Do dnia składania ofert, tj. 29.10.2023 do godziny 8:00 na przedmiotowe zadania nie wpłynęły żadne oferty.</w:t>
            </w:r>
          </w:p>
        </w:tc>
      </w:tr>
      <w:tr w:rsidR="0064227D" w:rsidRPr="00BE5731" w14:paraId="4929F05F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34ADE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D721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elektrokardiografu </w:t>
            </w:r>
            <w:proofErr w:type="spellStart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ascard</w:t>
            </w:r>
            <w:proofErr w:type="spellEnd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green</w:t>
            </w:r>
            <w:proofErr w:type="spellEnd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 v.06.101</w:t>
            </w:r>
          </w:p>
          <w:p w14:paraId="6628D478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76BE45F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1124F61E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2029C10" w14:textId="77777777" w:rsidR="0064227D" w:rsidRPr="00BE5731" w:rsidRDefault="0064227D" w:rsidP="00BE573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Do dnia składania ofert, tj. 29.10.2023 do godziny 8:00 na przedmiotowe zadania nie wpłynęły żadne oferty.</w:t>
            </w:r>
          </w:p>
        </w:tc>
      </w:tr>
      <w:tr w:rsidR="0064227D" w:rsidRPr="00BE5731" w14:paraId="58C0E976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74F31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5ED1B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Przeglądy elektrokardiografu LUMED EUROECG z wózkiem</w:t>
            </w:r>
          </w:p>
          <w:p w14:paraId="62860AA2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B52E35C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45E91996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A876F2E" w14:textId="77777777" w:rsidR="0064227D" w:rsidRPr="00BE5731" w:rsidRDefault="0064227D" w:rsidP="00BE573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Do dnia składania ofert, tj. 29.10.2023 do godziny 8:00 na przedmiotowe zadania nie wpłynęły żadne oferty.</w:t>
            </w:r>
          </w:p>
        </w:tc>
      </w:tr>
      <w:tr w:rsidR="0064227D" w:rsidRPr="00BE5731" w14:paraId="447CBE0E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94515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C2213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 Przeglądy lasera chirurgicznego VELAS PRO-30B15D</w:t>
            </w:r>
          </w:p>
          <w:p w14:paraId="16641F07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A070738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1AACA140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BB2C6AD" w14:textId="77777777" w:rsidR="0064227D" w:rsidRPr="00BE5731" w:rsidRDefault="0064227D" w:rsidP="00BE573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Do dnia składania ofert, tj. 29.10.2023 do godziny 8:00 na przedmiotowe zadania nie wpłynęły żadne oferty.</w:t>
            </w:r>
          </w:p>
        </w:tc>
      </w:tr>
      <w:tr w:rsidR="0064227D" w:rsidRPr="00BE5731" w14:paraId="1B30AE42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3E573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60F65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Przeglądy aparatu do monitorowania NWM i diagnostyki zaburzeń oddychania w czasie snu</w:t>
            </w:r>
          </w:p>
          <w:p w14:paraId="63196C62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15FD6F9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34C6F376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F76CA03" w14:textId="77777777" w:rsidR="0064227D" w:rsidRPr="00BE5731" w:rsidRDefault="0064227D" w:rsidP="00BE573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Do dnia składania ofert, tj. 29.10.2023 do godziny 8:00 na przedmiotowe zadania nie wpłynęły żadne oferty.</w:t>
            </w:r>
          </w:p>
        </w:tc>
      </w:tr>
      <w:tr w:rsidR="0064227D" w:rsidRPr="00BE5731" w14:paraId="0C5CE4A0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D34C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E2B9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Przeglądy systemu do analizy metodą FISH</w:t>
            </w:r>
          </w:p>
          <w:p w14:paraId="1F45C46D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28D4EAE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Art. 255 pkt. 1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12105530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7A0BC1A" w14:textId="77777777" w:rsidR="0064227D" w:rsidRPr="00BE5731" w:rsidRDefault="0064227D" w:rsidP="00BE573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Do dnia składania ofert, tj. 29.10.2023 do godziny 8:00 na przedmiotowe zadania nie wpłynęły żadne oferty.</w:t>
            </w:r>
          </w:p>
        </w:tc>
      </w:tr>
      <w:tr w:rsidR="0064227D" w:rsidRPr="00BE5731" w14:paraId="1DF51513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B83EC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lastRenderedPageBreak/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0DE9C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</w:t>
            </w:r>
            <w:proofErr w:type="spellStart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urzadzenia</w:t>
            </w:r>
            <w:proofErr w:type="spellEnd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 do kontrolowanej hipotermii CRITICOOL</w:t>
            </w:r>
          </w:p>
          <w:p w14:paraId="5828D366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142C9E5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6A4827DC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D2E22AC" w14:textId="77777777" w:rsidR="0064227D" w:rsidRPr="00BE5731" w:rsidRDefault="0064227D" w:rsidP="00BE573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Do dnia składania ofert, tj. 29.10.2023 do godziny 8:00 na przedmiotowe zadania nie wpłynęły żadne oferty.</w:t>
            </w:r>
          </w:p>
        </w:tc>
      </w:tr>
      <w:tr w:rsidR="0064227D" w:rsidRPr="00BE5731" w14:paraId="09A478C4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645A7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B0A02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</w:t>
            </w:r>
            <w:proofErr w:type="spellStart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myjni-dezynfekatora</w:t>
            </w:r>
            <w:proofErr w:type="spellEnd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 typ PWD 82545 SAD</w:t>
            </w:r>
          </w:p>
          <w:p w14:paraId="1F5BCF9C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0386831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2F01F572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931E17D" w14:textId="77777777" w:rsidR="0064227D" w:rsidRPr="00BE5731" w:rsidRDefault="0064227D" w:rsidP="00BE573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Do dnia składania ofert, tj. 29.10.2023 do godziny 8:00 na przedmiotowe zadania nie wpłynęły żadne oferty.</w:t>
            </w:r>
          </w:p>
        </w:tc>
      </w:tr>
      <w:tr w:rsidR="0064227D" w:rsidRPr="00BE5731" w14:paraId="6A5A9F49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B087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DCCC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detektora promieniowania gamma NEOPROBE 2300 NPCU23 oraz </w:t>
            </w:r>
            <w:proofErr w:type="spellStart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mammotomu</w:t>
            </w:r>
            <w:proofErr w:type="spellEnd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 SCM23</w:t>
            </w:r>
          </w:p>
          <w:p w14:paraId="3EE448F7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6CFF0D0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0256478A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30322CB" w14:textId="77777777" w:rsidR="0064227D" w:rsidRPr="00BE5731" w:rsidRDefault="0064227D" w:rsidP="00BE573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Do dnia składania ofert, tj. 29.10.2023 do godziny 8:00 na przedmiotowe zadania nie wpłynęły żadne oferty.</w:t>
            </w:r>
          </w:p>
        </w:tc>
      </w:tr>
      <w:tr w:rsidR="0064227D" w:rsidRPr="00BE5731" w14:paraId="25CF1E38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A6AF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06863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cyfrowego systemu do </w:t>
            </w:r>
            <w:proofErr w:type="spellStart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drenazu</w:t>
            </w:r>
            <w:proofErr w:type="spellEnd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 klatki piersiowej THOPAZ</w:t>
            </w:r>
          </w:p>
          <w:p w14:paraId="78814526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246C2EF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3FB115AE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799794C" w14:textId="77777777" w:rsidR="0064227D" w:rsidRPr="00BE5731" w:rsidRDefault="0064227D" w:rsidP="00BE573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Do dnia składania ofert, tj. 29.10.2023 do godziny 8:00 na przedmiotowe zadania nie wpłynęły żadne oferty.</w:t>
            </w:r>
          </w:p>
        </w:tc>
      </w:tr>
      <w:tr w:rsidR="0064227D" w:rsidRPr="00BE5731" w14:paraId="4CBED67E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71A5F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61B1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Przeglądy kabiny z promiennikami emitującymi UVB/UVA WALDMANN UV 7002</w:t>
            </w:r>
          </w:p>
          <w:p w14:paraId="70EF7919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E059DF5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28898CCF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FEB9BA5" w14:textId="77777777" w:rsidR="0064227D" w:rsidRPr="00BE5731" w:rsidRDefault="0064227D" w:rsidP="00BE573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Do dnia składania ofert, tj. 29.10.2023 do godziny 8:00 na przedmiotowe zadania nie wpłynęły żadne oferty.</w:t>
            </w:r>
          </w:p>
        </w:tc>
      </w:tr>
      <w:tr w:rsidR="0064227D" w:rsidRPr="00BE5731" w14:paraId="6389B86C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77989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E6DD5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Przeglądy kardiotokogramu BTL FC</w:t>
            </w:r>
          </w:p>
          <w:p w14:paraId="25088841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35FF377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230BEB82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B569473" w14:textId="77777777" w:rsidR="0064227D" w:rsidRPr="00BE5731" w:rsidRDefault="0064227D" w:rsidP="00BE573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Do dnia składania ofert, tj. 29.10.2023 do godziny 8:00 na przedmiotowe zadania nie wpłynęły żadne oferty.</w:t>
            </w:r>
          </w:p>
        </w:tc>
      </w:tr>
      <w:tr w:rsidR="0064227D" w:rsidRPr="00BE5731" w14:paraId="47468C95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4ED5D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lastRenderedPageBreak/>
              <w:t>33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D25D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</w:t>
            </w:r>
            <w:proofErr w:type="spellStart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kriokomory</w:t>
            </w:r>
            <w:proofErr w:type="spellEnd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 ALASKA AL01</w:t>
            </w:r>
          </w:p>
          <w:p w14:paraId="0A0D21DD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4D8DA3A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7E38ACB9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F472440" w14:textId="77777777" w:rsidR="0064227D" w:rsidRPr="00BE5731" w:rsidRDefault="0064227D" w:rsidP="00BE573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Do dnia składania ofert, tj. 29.10.2023 do godziny 8:00 na przedmiotowe zadania nie wpłynęły żadne oferty.</w:t>
            </w:r>
          </w:p>
        </w:tc>
      </w:tr>
      <w:tr w:rsidR="0064227D" w:rsidRPr="00BE5731" w14:paraId="090B94FA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C0817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35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F6400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Przeglądy Lasera okulistycznego OCULIGHT GL IRIDEX</w:t>
            </w:r>
          </w:p>
          <w:p w14:paraId="624C2166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DAA383F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263C9BD6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E331723" w14:textId="77777777" w:rsidR="0064227D" w:rsidRPr="00BE5731" w:rsidRDefault="0064227D" w:rsidP="00BE573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Do dnia składania ofert, tj. 29.10.2023 do godziny 8:00 na przedmiotowe zadania nie wpłynęły żadne oferty.</w:t>
            </w:r>
          </w:p>
        </w:tc>
      </w:tr>
      <w:tr w:rsidR="0064227D" w:rsidRPr="00BE5731" w14:paraId="6939CE1D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EE6A8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37878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Naprawy trepanów czaszki</w:t>
            </w:r>
          </w:p>
          <w:p w14:paraId="08F191B4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66F4E7A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67227EFA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16E22CD" w14:textId="77777777" w:rsidR="0064227D" w:rsidRPr="00BE5731" w:rsidRDefault="0064227D" w:rsidP="00BE573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Do dnia składania ofert, tj. 29.10.2023 do godziny 8:00 na przedmiotowe zadania nie wpłynęły żadne oferty.</w:t>
            </w:r>
          </w:p>
        </w:tc>
      </w:tr>
      <w:tr w:rsidR="0064227D" w:rsidRPr="00BE5731" w14:paraId="025B49CA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51EDA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D75BF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Przeglądy kardiomonitorów transportowych GENERAL MIDITECH</w:t>
            </w:r>
          </w:p>
          <w:p w14:paraId="79BB1772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97F6262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46EE07B8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A28A99D" w14:textId="53E917ED" w:rsidR="0064227D" w:rsidRDefault="0064227D" w:rsidP="00BE573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Jedyna złożona w postępowaniu oferta na </w:t>
            </w:r>
            <w:r w:rsidR="00BE5731" w:rsidRPr="00BE5731">
              <w:rPr>
                <w:rFonts w:ascii="Arial Narrow" w:hAnsi="Arial Narrow" w:cs="Arial"/>
                <w:sz w:val="22"/>
                <w:szCs w:val="22"/>
              </w:rPr>
              <w:t>przedmiotowe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zadanie została odrzucona na podstawie art. 226 ust. 1 pkt 2 lit. </w:t>
            </w:r>
            <w:r w:rsidR="00D4490B" w:rsidRPr="00BE5731">
              <w:rPr>
                <w:rFonts w:ascii="Arial Narrow" w:hAnsi="Arial Narrow" w:cs="Arial"/>
                <w:sz w:val="22"/>
                <w:szCs w:val="22"/>
              </w:rPr>
              <w:t>C</w:t>
            </w:r>
            <w:r w:rsidR="00D4490B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B82C20E" w14:textId="175DF467" w:rsidR="00BE5731" w:rsidRPr="00D4490B" w:rsidRDefault="00BE5731" w:rsidP="00BE5731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 w:rsidRPr="00BB43FF">
              <w:rPr>
                <w:rFonts w:ascii="Arial Narrow" w:hAnsi="Arial Narrow" w:cs="Arial"/>
                <w:sz w:val="22"/>
                <w:szCs w:val="22"/>
              </w:rPr>
              <w:t>Wykonawca został wezwany do złożenia podmiotowych środków dowodowych pismem nr 8612/</w:t>
            </w:r>
            <w:proofErr w:type="gramStart"/>
            <w:r w:rsidRPr="00BB43FF">
              <w:rPr>
                <w:rFonts w:ascii="Arial Narrow" w:hAnsi="Arial Narrow" w:cs="Arial"/>
                <w:sz w:val="22"/>
                <w:szCs w:val="22"/>
              </w:rPr>
              <w:t>23  z</w:t>
            </w:r>
            <w:proofErr w:type="gramEnd"/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 dnia 22.11.2023 w terminie do 4.12 2023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r. W wyznaczonym terminie nie złożył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wymaganych dokumentów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. Następnie został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ponownie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wezwany pismem 9053/23 z dnia 6.12 2023 r. do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ich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uzupełnienia w terminie do 11.12.2023 r., czego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również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nie uczynił. W związku z tym jego oferta zostaje odrzucona na podstawie art. 226 ust. 1 pkt 2 lit c.</w:t>
            </w:r>
          </w:p>
        </w:tc>
      </w:tr>
      <w:tr w:rsidR="0064227D" w:rsidRPr="00BE5731" w14:paraId="38F0E1D0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A6E6D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B0D3E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Synoptoforu 2001 CLEMENT-CLARK i </w:t>
            </w:r>
            <w:proofErr w:type="spellStart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autorefraktometru</w:t>
            </w:r>
            <w:proofErr w:type="spellEnd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 RK-F1 FIRMY CANON</w:t>
            </w:r>
          </w:p>
          <w:p w14:paraId="2797AC22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0B35171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7A480914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8914AD7" w14:textId="6D5E477C" w:rsidR="0064227D" w:rsidRPr="00BE5731" w:rsidRDefault="00BE5731" w:rsidP="00BE573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łożona oferta nie została opatrzona kwalifi</w:t>
            </w:r>
            <w:r>
              <w:rPr>
                <w:rFonts w:ascii="Arial Narrow" w:hAnsi="Arial Narrow" w:cs="Arial"/>
                <w:sz w:val="22"/>
                <w:szCs w:val="22"/>
              </w:rPr>
              <w:t>kowanym podpisem elektronicznym, w związku z czym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 nie spełnia wymagań określonych w art. 63 ust. </w:t>
            </w:r>
            <w:r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BB43F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B43FF">
              <w:rPr>
                <w:rFonts w:ascii="Arial Narrow" w:hAnsi="Arial Narrow" w:cs="Arial"/>
                <w:sz w:val="22"/>
                <w:szCs w:val="22"/>
              </w:rPr>
              <w:t>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Oferta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w postępowaniu powyżej progów unijnych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złożona za pośrednictwem środków komunikacji elektronicznej </w:t>
            </w:r>
            <w:r>
              <w:rPr>
                <w:rFonts w:ascii="Arial Narrow" w:hAnsi="Arial Narrow" w:cs="Arial"/>
                <w:sz w:val="22"/>
                <w:szCs w:val="22"/>
              </w:rPr>
              <w:t>musi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 zostać opatrzona podpisem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kwalifikowanym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. Wykonawca przedstawił skan oferty w formacie pdf i inne załączniki, natomiast nie opatrzył ich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wymaganym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podpis</w:t>
            </w:r>
            <w:r>
              <w:rPr>
                <w:rFonts w:ascii="Arial Narrow" w:hAnsi="Arial Narrow" w:cs="Arial"/>
                <w:sz w:val="22"/>
                <w:szCs w:val="22"/>
              </w:rPr>
              <w:t>em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. Oferta, która została złożona bez opatrzenia właściwym podpisem podlega odrzuceniu na podstawie art. 226 ust. 1 pkt 3 ustawy </w:t>
            </w:r>
            <w:proofErr w:type="spellStart"/>
            <w:r w:rsidRPr="00BB43F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 z uwagi na niezgodność z art. 63 ust. </w:t>
            </w:r>
            <w:r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BB43F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</w:tr>
      <w:tr w:rsidR="0064227D" w:rsidRPr="00BE5731" w14:paraId="1F8D8D61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BBE3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BA657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Przeglądy aparatów do elektroterapii BTL 4625 SMART</w:t>
            </w:r>
          </w:p>
          <w:p w14:paraId="7BC93E41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2663E1E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576A0480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5B15A6A" w14:textId="77777777" w:rsidR="000E6F18" w:rsidRDefault="000E6F18" w:rsidP="000E6F18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lastRenderedPageBreak/>
              <w:t>Jedyna złożona w postępowaniu oferta na przedmiotowe zadanie została odrzucona na podstawie art. 226 ust. 1 pkt 2 lit. C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C0C5109" w14:textId="0FE666A2" w:rsidR="0064227D" w:rsidRPr="00BE5731" w:rsidRDefault="000E6F18" w:rsidP="000E6F18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43FF">
              <w:rPr>
                <w:rFonts w:ascii="Arial Narrow" w:hAnsi="Arial Narrow" w:cs="Arial"/>
                <w:sz w:val="22"/>
                <w:szCs w:val="22"/>
              </w:rPr>
              <w:t>Wykonawca został wezwany do złożenia podmiotowych środków dowodowych pismem nr 8612/</w:t>
            </w:r>
            <w:proofErr w:type="gramStart"/>
            <w:r w:rsidRPr="00BB43FF">
              <w:rPr>
                <w:rFonts w:ascii="Arial Narrow" w:hAnsi="Arial Narrow" w:cs="Arial"/>
                <w:sz w:val="22"/>
                <w:szCs w:val="22"/>
              </w:rPr>
              <w:t>23  z</w:t>
            </w:r>
            <w:proofErr w:type="gramEnd"/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 dnia 22.11.2023 w terminie do 4.12 2023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r. W wyznaczonym terminie nie złożył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wymaganych dokumentów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. Następnie został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ponownie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wezwany pismem 9053/23 z dnia 6.12 2023 r. do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ich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uzupełnienia w terminie do 11.12.2023 r., czego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również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nie uczynił. W związku z tym jego oferta zostaje odrzucona na podstawie art. 226 ust. 1 pkt 2 lit c.</w:t>
            </w:r>
          </w:p>
        </w:tc>
      </w:tr>
      <w:tr w:rsidR="0064227D" w:rsidRPr="00BE5731" w14:paraId="15795B51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5842E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lastRenderedPageBreak/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8630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techniczne Diatermii chirurgicznej </w:t>
            </w:r>
            <w:proofErr w:type="spellStart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Bechtold</w:t>
            </w:r>
            <w:proofErr w:type="spellEnd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 ELTRON 80 i diatermii chirurgicznej </w:t>
            </w:r>
            <w:proofErr w:type="spellStart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Bechtold</w:t>
            </w:r>
            <w:proofErr w:type="spellEnd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 ELTRON 80 z odsysaczem dymu ELTRON SE z wózkiem</w:t>
            </w:r>
          </w:p>
          <w:p w14:paraId="2794E975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6CCF776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503E280F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44B4B04" w14:textId="77777777" w:rsidR="000E6F18" w:rsidRDefault="000E6F18" w:rsidP="000E6F18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Jedyna złożona w postępowaniu oferta na przedmiotowe zadanie została odrzucona na podstawie art. 226 ust. 1 pkt 2 lit. C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6840B555" w14:textId="7789A673" w:rsidR="0064227D" w:rsidRPr="00BE5731" w:rsidRDefault="000E6F18" w:rsidP="000E6F18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43FF">
              <w:rPr>
                <w:rFonts w:ascii="Arial Narrow" w:hAnsi="Arial Narrow" w:cs="Arial"/>
                <w:sz w:val="22"/>
                <w:szCs w:val="22"/>
              </w:rPr>
              <w:t>Wykonawca został wezwany do złożenia podmiotowych środków dowodowych pismem nr 8612/</w:t>
            </w:r>
            <w:proofErr w:type="gramStart"/>
            <w:r w:rsidRPr="00BB43FF">
              <w:rPr>
                <w:rFonts w:ascii="Arial Narrow" w:hAnsi="Arial Narrow" w:cs="Arial"/>
                <w:sz w:val="22"/>
                <w:szCs w:val="22"/>
              </w:rPr>
              <w:t>23  z</w:t>
            </w:r>
            <w:proofErr w:type="gramEnd"/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 dnia 22.11.2023 w terminie do 4.12 2023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r. W wyznaczonym terminie nie złożył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wymaganych dokumentów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. Następnie został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ponownie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wezwany pismem 9053/23 z dnia 6.12 2023 r. do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ich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uzupełnienia w terminie do 11.12.2023 r., czego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również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nie uczynił. W związku z tym jego oferta zostaje odrzucona na podstawie art. 226 ust. 1 pkt 2 lit c.</w:t>
            </w:r>
          </w:p>
        </w:tc>
      </w:tr>
      <w:tr w:rsidR="0064227D" w:rsidRPr="00BE5731" w14:paraId="78C85FB6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0F94E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91F17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</w:t>
            </w:r>
            <w:proofErr w:type="spellStart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kapnometrów</w:t>
            </w:r>
            <w:proofErr w:type="spellEnd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 RADICAL7 z ROOT z modułem ISA/</w:t>
            </w:r>
            <w:proofErr w:type="spellStart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Nomoline</w:t>
            </w:r>
            <w:proofErr w:type="spellEnd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 MASIMO</w:t>
            </w:r>
          </w:p>
          <w:p w14:paraId="190ABC01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BDB3593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33A31F9F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7128E09" w14:textId="77777777" w:rsidR="000E6F18" w:rsidRDefault="000E6F18" w:rsidP="000E6F18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Jedyna złożona w postępowaniu oferta na przedmiotowe zadanie została odrzucona na podstawie art. 226 ust. 1 pkt 2 lit. C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7FD3BB60" w14:textId="2DDFCF1B" w:rsidR="0064227D" w:rsidRPr="00BE5731" w:rsidRDefault="000E6F18" w:rsidP="000E6F18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43FF">
              <w:rPr>
                <w:rFonts w:ascii="Arial Narrow" w:hAnsi="Arial Narrow" w:cs="Arial"/>
                <w:sz w:val="22"/>
                <w:szCs w:val="22"/>
              </w:rPr>
              <w:t>Wykonawca został wezwany do złożenia podmiotowych środków dowodowych pismem nr 8612/</w:t>
            </w:r>
            <w:proofErr w:type="gramStart"/>
            <w:r w:rsidRPr="00BB43FF">
              <w:rPr>
                <w:rFonts w:ascii="Arial Narrow" w:hAnsi="Arial Narrow" w:cs="Arial"/>
                <w:sz w:val="22"/>
                <w:szCs w:val="22"/>
              </w:rPr>
              <w:t>23  z</w:t>
            </w:r>
            <w:proofErr w:type="gramEnd"/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 dnia 22.11.2023 w terminie do 4.12 2023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r. W wyznaczonym terminie nie złożył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wymaganych dokumentów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. Następnie został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ponownie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wezwany pismem 9053/23 z dnia 6.12 2023 r. do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ich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uzupełnienia w terminie do 11.12.2023 r., czego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również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nie uczynił. W związku z tym jego oferta zostaje odrzucona na podstawie art. 226 ust. 1 pkt 2 lit c.</w:t>
            </w:r>
          </w:p>
        </w:tc>
      </w:tr>
      <w:tr w:rsidR="0064227D" w:rsidRPr="00BE5731" w14:paraId="766B0F48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CC37A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3EAA0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gramStart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Przeglądy  aparatu</w:t>
            </w:r>
            <w:proofErr w:type="gramEnd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  do kriochirurgii CRYO-S ELECTRIC II i aparatu do kriochirurgii CRYO-S CALSSIC</w:t>
            </w:r>
          </w:p>
          <w:p w14:paraId="0F3CC4A9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9513447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2B4F5A11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FE8371D" w14:textId="77777777" w:rsidR="000E6F18" w:rsidRDefault="000E6F18" w:rsidP="000E6F18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Jedyna złożona w postępowaniu oferta na przedmiotowe zadanie została odrzucona na podstawie art. 226 ust. 1 pkt 2 lit. C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7253081C" w14:textId="2A971972" w:rsidR="0064227D" w:rsidRPr="00BE5731" w:rsidRDefault="000E6F18" w:rsidP="000E6F18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43FF">
              <w:rPr>
                <w:rFonts w:ascii="Arial Narrow" w:hAnsi="Arial Narrow" w:cs="Arial"/>
                <w:sz w:val="22"/>
                <w:szCs w:val="22"/>
              </w:rPr>
              <w:t>Wykonawca został wezwany do złożenia podmiotowych środków dowodowych pismem nr 8612/</w:t>
            </w:r>
            <w:proofErr w:type="gramStart"/>
            <w:r w:rsidRPr="00BB43FF">
              <w:rPr>
                <w:rFonts w:ascii="Arial Narrow" w:hAnsi="Arial Narrow" w:cs="Arial"/>
                <w:sz w:val="22"/>
                <w:szCs w:val="22"/>
              </w:rPr>
              <w:t>23  z</w:t>
            </w:r>
            <w:proofErr w:type="gramEnd"/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 dnia 22.11.2023 w terminie do 4.12 2023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r. W wyznaczonym terminie nie złożył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wymaganych dokumentów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. Następnie został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ponownie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wezwany pismem 9053/23 z dnia 6.12 2023 r. do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ich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uzupełnienia w terminie do 11.12.2023 r., czego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również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nie uczynił. W związku z tym jego oferta zostaje odrzucona na podstawie art. 226 ust. 1 pkt 2 lit c.</w:t>
            </w:r>
          </w:p>
        </w:tc>
      </w:tr>
      <w:tr w:rsidR="0064227D" w:rsidRPr="00BE5731" w14:paraId="4176EDCC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639C4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2CA61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 Przeglądy ultrasonografu okulistycznego A-SCAN PACSCAN 300 - BIOMETR</w:t>
            </w:r>
          </w:p>
          <w:p w14:paraId="162AAB3B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DF7AE8D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21F0594D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87D0656" w14:textId="77777777" w:rsidR="000E6F18" w:rsidRDefault="000E6F18" w:rsidP="000E6F18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Jedyna złożona w postępowaniu oferta na przedmiotowe zadanie została odrzucona na podstawie 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lastRenderedPageBreak/>
              <w:t>art. 226 ust. 1 pkt 2 lit. C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0C4801BA" w14:textId="3F68C88B" w:rsidR="0064227D" w:rsidRPr="00BE5731" w:rsidRDefault="000E6F18" w:rsidP="000E6F18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43FF">
              <w:rPr>
                <w:rFonts w:ascii="Arial Narrow" w:hAnsi="Arial Narrow" w:cs="Arial"/>
                <w:sz w:val="22"/>
                <w:szCs w:val="22"/>
              </w:rPr>
              <w:t>Wykonawca został wezwany do złożenia podmiotowych środków dowodowych pismem nr 8612/</w:t>
            </w:r>
            <w:proofErr w:type="gramStart"/>
            <w:r w:rsidRPr="00BB43FF">
              <w:rPr>
                <w:rFonts w:ascii="Arial Narrow" w:hAnsi="Arial Narrow" w:cs="Arial"/>
                <w:sz w:val="22"/>
                <w:szCs w:val="22"/>
              </w:rPr>
              <w:t>23  z</w:t>
            </w:r>
            <w:proofErr w:type="gramEnd"/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 dnia 22.11.2023 w terminie do 4.12 2023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r. W wyznaczonym terminie nie złożył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wymaganych dokumentów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. Następnie został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ponownie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wezwany pismem 9053/23 z dnia 6.12 2023 r. do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ich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uzupełnienia w terminie do 11.12.2023 r., czego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również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nie uczynił. W związku z tym jego oferta zostaje odrzucona na podstawie art. 226 ust. 1 pkt 2 lit c.</w:t>
            </w:r>
          </w:p>
        </w:tc>
      </w:tr>
      <w:tr w:rsidR="0064227D" w:rsidRPr="00BE5731" w14:paraId="0EEC9CC7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D91EA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lastRenderedPageBreak/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977C" w14:textId="0212B112" w:rsidR="00DA567B" w:rsidRDefault="00DA567B" w:rsidP="000E6F18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A567B">
              <w:rPr>
                <w:rFonts w:ascii="Arial Narrow" w:hAnsi="Arial Narrow" w:cs="Arial"/>
                <w:sz w:val="22"/>
                <w:szCs w:val="22"/>
              </w:rPr>
              <w:t>Przeglądy diatermii AUTOCON III 400</w:t>
            </w:r>
          </w:p>
          <w:p w14:paraId="650765AB" w14:textId="77777777" w:rsidR="00DA567B" w:rsidRPr="00BE5731" w:rsidRDefault="00DA567B" w:rsidP="00DA567B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7D43E24" w14:textId="77777777" w:rsidR="00DA567B" w:rsidRPr="00BE5731" w:rsidRDefault="00DA567B" w:rsidP="00DA567B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5460CFEE" w14:textId="77777777" w:rsidR="00DA567B" w:rsidRPr="00BE5731" w:rsidRDefault="00DA567B" w:rsidP="00DA567B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115CA09" w14:textId="77777777" w:rsidR="00DA567B" w:rsidRDefault="00DA567B" w:rsidP="00DA567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Jedyna złożona w postępowaniu oferta na przedmiotowe zadanie została odrzucona na podstawie art. 226 ust. 1 pkt 2 lit. C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987EF1B" w14:textId="096BE8C9" w:rsidR="0064227D" w:rsidRPr="00BE5731" w:rsidRDefault="000E6F18" w:rsidP="000E6F18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43FF">
              <w:rPr>
                <w:rFonts w:ascii="Arial Narrow" w:hAnsi="Arial Narrow" w:cs="Arial"/>
                <w:sz w:val="22"/>
                <w:szCs w:val="22"/>
              </w:rPr>
              <w:t>Wykonawca został wezwany do złożenia podmiotowych środków dowodowych pismem nr 8612/</w:t>
            </w:r>
            <w:proofErr w:type="gramStart"/>
            <w:r w:rsidRPr="00BB43FF">
              <w:rPr>
                <w:rFonts w:ascii="Arial Narrow" w:hAnsi="Arial Narrow" w:cs="Arial"/>
                <w:sz w:val="22"/>
                <w:szCs w:val="22"/>
              </w:rPr>
              <w:t>23  z</w:t>
            </w:r>
            <w:proofErr w:type="gramEnd"/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 dnia 22.11.2023 w terminie do 4.12 2023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r. W wyznaczonym terminie nie złożył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wymaganych dokumentów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. Następnie został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ponownie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wezwany pismem 9053/23 z dnia 6.12 2023 r. do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ich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uzupełnienia w terminie do 11.12.2023 r., czego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również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nie uczynił. W związku z tym jego oferta zostaje odrzucona na podstawie art. 226 ust. 1 pkt 2 lit c.</w:t>
            </w:r>
          </w:p>
        </w:tc>
      </w:tr>
      <w:tr w:rsidR="0064227D" w:rsidRPr="00BE5731" w14:paraId="768F45B3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73A16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C35E3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 Przeglądy </w:t>
            </w:r>
            <w:proofErr w:type="spellStart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nyktometru</w:t>
            </w:r>
            <w:proofErr w:type="spellEnd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 MESOTEST II</w:t>
            </w:r>
          </w:p>
          <w:p w14:paraId="3EFBFB6A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3E8E2F4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7857957C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30EB6FF" w14:textId="16639CEA" w:rsidR="0064227D" w:rsidRPr="00BE5731" w:rsidRDefault="00BE5731" w:rsidP="00BE573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łożona oferta nie została opatrzona kwalifi</w:t>
            </w:r>
            <w:r>
              <w:rPr>
                <w:rFonts w:ascii="Arial Narrow" w:hAnsi="Arial Narrow" w:cs="Arial"/>
                <w:sz w:val="22"/>
                <w:szCs w:val="22"/>
              </w:rPr>
              <w:t>kowanym podpisem elektronicznym, w związku z czym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 nie spełnia wymagań określonych w art. 63 ust. </w:t>
            </w:r>
            <w:r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BB43F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B43FF">
              <w:rPr>
                <w:rFonts w:ascii="Arial Narrow" w:hAnsi="Arial Narrow" w:cs="Arial"/>
                <w:sz w:val="22"/>
                <w:szCs w:val="22"/>
              </w:rPr>
              <w:t>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Oferta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w postępowaniu powyżej progów unijnych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złożona za pośrednictwem środków komunikacji elektronicznej </w:t>
            </w:r>
            <w:r>
              <w:rPr>
                <w:rFonts w:ascii="Arial Narrow" w:hAnsi="Arial Narrow" w:cs="Arial"/>
                <w:sz w:val="22"/>
                <w:szCs w:val="22"/>
              </w:rPr>
              <w:t>musi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 zostać opatrzona podpisem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kwalifikowanym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. Wykonawca przedstawił skan oferty w formacie pdf i inne załączniki, natomiast nie opatrzył ich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wymaganym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podpis</w:t>
            </w:r>
            <w:r>
              <w:rPr>
                <w:rFonts w:ascii="Arial Narrow" w:hAnsi="Arial Narrow" w:cs="Arial"/>
                <w:sz w:val="22"/>
                <w:szCs w:val="22"/>
              </w:rPr>
              <w:t>em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. Oferta, która została złożona bez opatrzenia właściwym podpisem podlega odrzuceniu na podstawie art. 226 ust. 1 pkt 3 ustawy </w:t>
            </w:r>
            <w:proofErr w:type="spellStart"/>
            <w:r w:rsidRPr="00BB43F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 z uwagi na niezgodność z art. 63 ust. </w:t>
            </w:r>
            <w:r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BB43F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</w:tr>
      <w:tr w:rsidR="0064227D" w:rsidRPr="00BE5731" w14:paraId="049C7764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1E7E6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A56C5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kardiomonitorów </w:t>
            </w:r>
            <w:proofErr w:type="spellStart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Cardio</w:t>
            </w:r>
            <w:proofErr w:type="spellEnd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 9000 STANDARD</w:t>
            </w:r>
          </w:p>
          <w:p w14:paraId="083F92EB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9F40290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711302D6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2967B76" w14:textId="77777777" w:rsidR="00225E1D" w:rsidRDefault="00225E1D" w:rsidP="00225E1D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Jedyna złożona w postępowaniu oferta na przedmiotowe zadanie została odrzucona na podstawie art. 226 ust. 1 pkt 2 lit. C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75A2E0F1" w14:textId="520B3BC0" w:rsidR="0064227D" w:rsidRPr="00BE5731" w:rsidRDefault="00225E1D" w:rsidP="00225E1D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43FF">
              <w:rPr>
                <w:rFonts w:ascii="Arial Narrow" w:hAnsi="Arial Narrow" w:cs="Arial"/>
                <w:sz w:val="22"/>
                <w:szCs w:val="22"/>
              </w:rPr>
              <w:t>Wykonawca został wezwany do złożenia podmiotowych środków dowodowych pismem nr 8612/</w:t>
            </w:r>
            <w:proofErr w:type="gramStart"/>
            <w:r w:rsidRPr="00BB43FF">
              <w:rPr>
                <w:rFonts w:ascii="Arial Narrow" w:hAnsi="Arial Narrow" w:cs="Arial"/>
                <w:sz w:val="22"/>
                <w:szCs w:val="22"/>
              </w:rPr>
              <w:t>23  z</w:t>
            </w:r>
            <w:proofErr w:type="gramEnd"/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 dnia 22.11.2023 w terminie do 4.12 2023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r. W wyznaczonym terminie nie złożył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wymaganych dokumentów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. Następnie został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ponownie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wezwany pismem 9053/23 z dnia 6.12 2023 r. do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ich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uzupełnienia w terminie do 11.12.2023 r., czego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również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nie uczynił. W związku z tym jego oferta zostaje odrzucona na podstawie art. 226 ust. 1 pkt 2 lit c.</w:t>
            </w:r>
          </w:p>
        </w:tc>
      </w:tr>
      <w:tr w:rsidR="0064227D" w:rsidRPr="00BE5731" w14:paraId="6C90CA10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CDD52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349C9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</w:t>
            </w:r>
            <w:proofErr w:type="spellStart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autorefraktometru</w:t>
            </w:r>
            <w:proofErr w:type="spellEnd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 z funkcją tonometru bezdotykowego TONOREF II NIDEK</w:t>
            </w:r>
          </w:p>
          <w:p w14:paraId="1F928A4D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3D068BD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7D4F0069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ACFAF9C" w14:textId="190C4784" w:rsidR="0064227D" w:rsidRPr="00BE5731" w:rsidRDefault="00BE5731" w:rsidP="00BE573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łożona oferta nie została opatrzona kwalifi</w:t>
            </w:r>
            <w:r>
              <w:rPr>
                <w:rFonts w:ascii="Arial Narrow" w:hAnsi="Arial Narrow" w:cs="Arial"/>
                <w:sz w:val="22"/>
                <w:szCs w:val="22"/>
              </w:rPr>
              <w:t>kowanym podpisem elektronicznym, w związku z czym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 nie spełnia wymagań określonych w art. 63 ust. </w:t>
            </w:r>
            <w:r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BB43F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B43FF">
              <w:rPr>
                <w:rFonts w:ascii="Arial Narrow" w:hAnsi="Arial Narrow" w:cs="Arial"/>
                <w:sz w:val="22"/>
                <w:szCs w:val="22"/>
              </w:rPr>
              <w:t>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Oferta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w postępowaniu powyżej progów unijnych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złożona za pośrednictwem środków komunikacji elektronicznej </w:t>
            </w:r>
            <w:r>
              <w:rPr>
                <w:rFonts w:ascii="Arial Narrow" w:hAnsi="Arial Narrow" w:cs="Arial"/>
                <w:sz w:val="22"/>
                <w:szCs w:val="22"/>
              </w:rPr>
              <w:t>musi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 zostać opatrzona podpisem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kwalifikowanym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. Wykonawca przedstawił skan oferty w formacie pdf i inne załączniki, natomiast nie opatrzył ich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wymaganym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podpis</w:t>
            </w:r>
            <w:r>
              <w:rPr>
                <w:rFonts w:ascii="Arial Narrow" w:hAnsi="Arial Narrow" w:cs="Arial"/>
                <w:sz w:val="22"/>
                <w:szCs w:val="22"/>
              </w:rPr>
              <w:t>em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. Oferta, która została złożona bez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opatrzenia właściwym podpisem podlega odrzuceniu na podstawie art. 226 ust. 1 pkt 3 ustawy </w:t>
            </w:r>
            <w:proofErr w:type="spellStart"/>
            <w:r w:rsidRPr="00BB43F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 z uwagi na niezgodność z art. 63 ust. </w:t>
            </w:r>
            <w:r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BB43F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</w:tr>
      <w:tr w:rsidR="0064227D" w:rsidRPr="00BE5731" w14:paraId="515C4143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4B237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lastRenderedPageBreak/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98C3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Przeglądy noża ultradźwiękowego PIEZOMED SA-320</w:t>
            </w:r>
          </w:p>
          <w:p w14:paraId="04D22DD6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E3518AD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26006596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33495D6" w14:textId="77777777" w:rsidR="00225E1D" w:rsidRDefault="00225E1D" w:rsidP="00225E1D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Jedyna złożona w postępowaniu oferta na przedmiotowe zadanie została odrzucona na podstawie art. 226 ust. 1 pkt 2 lit. C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30EB63B1" w14:textId="5364FCEC" w:rsidR="0064227D" w:rsidRPr="00BE5731" w:rsidRDefault="00225E1D" w:rsidP="00225E1D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43FF">
              <w:rPr>
                <w:rFonts w:ascii="Arial Narrow" w:hAnsi="Arial Narrow" w:cs="Arial"/>
                <w:sz w:val="22"/>
                <w:szCs w:val="22"/>
              </w:rPr>
              <w:t>Wykonawca został wezwany do złożenia podmiotowych środków dowodowych pismem nr 8612/</w:t>
            </w:r>
            <w:proofErr w:type="gramStart"/>
            <w:r w:rsidRPr="00BB43FF">
              <w:rPr>
                <w:rFonts w:ascii="Arial Narrow" w:hAnsi="Arial Narrow" w:cs="Arial"/>
                <w:sz w:val="22"/>
                <w:szCs w:val="22"/>
              </w:rPr>
              <w:t>23  z</w:t>
            </w:r>
            <w:proofErr w:type="gramEnd"/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 dnia 22.11.2023 w terminie do 4.12 2023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r. W wyznaczonym terminie nie złożył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wymaganych dokumentów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. Następnie został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ponownie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wezwany pismem 9053/23 z dnia 6.12 2023 r. do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ich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uzupełnienia w terminie do 11.12.2023 r., czego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również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nie uczynił. W związku z tym jego oferta zostaje odrzucona na podstawie art. 226 ust. 1 pkt 2 lit c.</w:t>
            </w:r>
            <w:r w:rsidR="0064227D" w:rsidRPr="00BE5731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</w:tr>
      <w:tr w:rsidR="0064227D" w:rsidRPr="00BE5731" w14:paraId="3CBEA8E1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07783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C411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noża harmonicznego GEN11 (ze sprzętem </w:t>
            </w:r>
            <w:proofErr w:type="spellStart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zastepczym</w:t>
            </w:r>
            <w:proofErr w:type="spellEnd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)</w:t>
            </w:r>
          </w:p>
          <w:p w14:paraId="50AF9418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AD14757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49AAC0A7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F23FBB7" w14:textId="77777777" w:rsidR="00225E1D" w:rsidRDefault="00225E1D" w:rsidP="00225E1D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Jedyna złożona w postępowaniu oferta na przedmiotowe zadanie została odrzucona na podstawie art. 226 ust. 1 pkt 2 lit. C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3D8BF18E" w14:textId="127C6823" w:rsidR="0064227D" w:rsidRPr="00BE5731" w:rsidRDefault="00225E1D" w:rsidP="00225E1D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43FF">
              <w:rPr>
                <w:rFonts w:ascii="Arial Narrow" w:hAnsi="Arial Narrow" w:cs="Arial"/>
                <w:sz w:val="22"/>
                <w:szCs w:val="22"/>
              </w:rPr>
              <w:t>Wykonawca został wezwany do złożenia podmiotowych środków dowodowych pismem nr 8612/</w:t>
            </w:r>
            <w:proofErr w:type="gramStart"/>
            <w:r w:rsidRPr="00BB43FF">
              <w:rPr>
                <w:rFonts w:ascii="Arial Narrow" w:hAnsi="Arial Narrow" w:cs="Arial"/>
                <w:sz w:val="22"/>
                <w:szCs w:val="22"/>
              </w:rPr>
              <w:t>23  z</w:t>
            </w:r>
            <w:proofErr w:type="gramEnd"/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 dnia 22.11.2023 w terminie do 4.12 2023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r. W wyznaczonym terminie nie złożył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wymaganych dokumentów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. Następnie został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ponownie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wezwany pismem 9053/23 z dnia 6.12 2023 r. do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ich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uzupełnienia w terminie do 11.12.2023 r., czego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również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nie uczynił. W związku z tym jego oferta zostaje odrzucona na podstawie art. 226 ust. 1 pkt 2 lit c.</w:t>
            </w:r>
          </w:p>
        </w:tc>
      </w:tr>
      <w:tr w:rsidR="0064227D" w:rsidRPr="00BE5731" w14:paraId="199344EB" w14:textId="77777777" w:rsidTr="00DA66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1A6D6" w14:textId="77777777" w:rsidR="0064227D" w:rsidRPr="00BE5731" w:rsidRDefault="0064227D" w:rsidP="00BE573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5D8C" w14:textId="77777777" w:rsidR="0064227D" w:rsidRPr="00BE5731" w:rsidRDefault="0064227D" w:rsidP="00BE573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pomp infuzyjnych </w:t>
            </w:r>
            <w:proofErr w:type="spellStart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>strzykawkowych</w:t>
            </w:r>
            <w:proofErr w:type="spellEnd"/>
            <w:r w:rsidRPr="00BE5731">
              <w:rPr>
                <w:rFonts w:ascii="Arial Narrow" w:hAnsi="Arial Narrow" w:cs="Arial"/>
                <w:b/>
                <w:sz w:val="22"/>
                <w:szCs w:val="22"/>
              </w:rPr>
              <w:t xml:space="preserve"> SP-12 SPRO-N</w:t>
            </w:r>
          </w:p>
          <w:p w14:paraId="69F39CCC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1D32F40" w14:textId="77777777" w:rsidR="0064227D" w:rsidRPr="00BE5731" w:rsidRDefault="0064227D" w:rsidP="00BE57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BE57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BE5731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5DC88EBA" w14:textId="77777777" w:rsidR="0064227D" w:rsidRPr="00BE5731" w:rsidRDefault="0064227D" w:rsidP="00BE573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E57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DEF6781" w14:textId="77777777" w:rsidR="00225E1D" w:rsidRDefault="00225E1D" w:rsidP="00225E1D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31">
              <w:rPr>
                <w:rFonts w:ascii="Arial Narrow" w:hAnsi="Arial Narrow" w:cs="Arial"/>
                <w:sz w:val="22"/>
                <w:szCs w:val="22"/>
              </w:rPr>
              <w:t>Jedyna złożona w postępowaniu oferta na przedmiotowe zadanie została odrzucona na podstawie art. 226 ust. 1 pkt 2 lit. C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2D00FA68" w14:textId="34627284" w:rsidR="0064227D" w:rsidRPr="00BE5731" w:rsidRDefault="00225E1D" w:rsidP="00225E1D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43FF">
              <w:rPr>
                <w:rFonts w:ascii="Arial Narrow" w:hAnsi="Arial Narrow" w:cs="Arial"/>
                <w:sz w:val="22"/>
                <w:szCs w:val="22"/>
              </w:rPr>
              <w:t>Wykonawca został wezwany do złożenia podmiotowych środków dowodowych pismem nr 8612/</w:t>
            </w:r>
            <w:proofErr w:type="gramStart"/>
            <w:r w:rsidRPr="00BB43FF">
              <w:rPr>
                <w:rFonts w:ascii="Arial Narrow" w:hAnsi="Arial Narrow" w:cs="Arial"/>
                <w:sz w:val="22"/>
                <w:szCs w:val="22"/>
              </w:rPr>
              <w:t>23  z</w:t>
            </w:r>
            <w:proofErr w:type="gramEnd"/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 dnia 22.11.2023 w terminie do 4.12 2023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r. W wyznaczonym terminie nie złożył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wymaganych dokumentów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. Następnie został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ponownie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wezwany pismem 9053/23 z dnia 6.12 2023 r. do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ich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 xml:space="preserve">uzupełnienia w terminie do 11.12.2023 r., czego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również </w:t>
            </w:r>
            <w:r w:rsidRPr="00BB43FF">
              <w:rPr>
                <w:rFonts w:ascii="Arial Narrow" w:hAnsi="Arial Narrow" w:cs="Arial"/>
                <w:sz w:val="22"/>
                <w:szCs w:val="22"/>
              </w:rPr>
              <w:t>nie uczynił. W związku z tym jego oferta zostaje odrzucona na podstawie art. 226 ust. 1 pkt 2 lit c.</w:t>
            </w:r>
          </w:p>
        </w:tc>
      </w:tr>
    </w:tbl>
    <w:p w14:paraId="43B39AC7" w14:textId="74C20E21" w:rsidR="00426118" w:rsidRDefault="00010B31" w:rsidP="00426118">
      <w:pPr>
        <w:pStyle w:val="Tekstpodstawowy"/>
        <w:spacing w:before="600" w:after="480" w:line="276" w:lineRule="auto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BE5731">
        <w:rPr>
          <w:rFonts w:ascii="Arial Narrow" w:hAnsi="Arial Narrow" w:cs="Arial"/>
          <w:i/>
          <w:sz w:val="22"/>
          <w:szCs w:val="22"/>
        </w:rPr>
        <w:t>Zamawiający</w:t>
      </w:r>
    </w:p>
    <w:p w14:paraId="478E6753" w14:textId="77777777" w:rsidR="00426118" w:rsidRDefault="00426118" w:rsidP="004261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FB03352" w14:textId="77777777" w:rsidR="00426118" w:rsidRDefault="00426118" w:rsidP="004261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57451C2" w14:textId="77777777" w:rsidR="00426118" w:rsidRDefault="00426118" w:rsidP="004261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CABABE4" w14:textId="77777777" w:rsidR="00426118" w:rsidRDefault="00426118" w:rsidP="004261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F8CB2BD" w14:textId="77777777" w:rsidR="00426118" w:rsidRDefault="00426118" w:rsidP="004261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33D7AB2" w14:textId="77777777" w:rsidR="00426118" w:rsidRDefault="00426118" w:rsidP="004261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83FA809" w14:textId="3C37CD48" w:rsidR="00426118" w:rsidRPr="009D59AB" w:rsidRDefault="00426118" w:rsidP="004261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9D59AB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4</w:t>
      </w:r>
      <w:r w:rsidRPr="009D59AB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 ark.</w:t>
      </w:r>
    </w:p>
    <w:p w14:paraId="7D1E2B38" w14:textId="77777777" w:rsidR="00426118" w:rsidRPr="00DA567B" w:rsidRDefault="00426118" w:rsidP="004261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DA567B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096D0E44" w14:textId="77777777" w:rsidR="00426118" w:rsidRPr="009D59AB" w:rsidRDefault="00426118" w:rsidP="004261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  <w:r w:rsidRPr="00DA567B">
        <w:rPr>
          <w:rFonts w:ascii="Arial Narrow" w:hAnsi="Arial Narrow"/>
          <w:i/>
          <w:iCs/>
          <w:sz w:val="18"/>
          <w:szCs w:val="20"/>
        </w:rPr>
        <w:t xml:space="preserve">Egz. 2 – uczestnicy postępowania str. </w:t>
      </w:r>
      <w:proofErr w:type="spellStart"/>
      <w:r w:rsidRPr="00DA567B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DA567B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9D59AB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9D59AB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9D59AB">
        <w:rPr>
          <w:rFonts w:ascii="Arial Narrow" w:hAnsi="Arial Narrow"/>
          <w:i/>
          <w:iCs/>
          <w:sz w:val="18"/>
          <w:szCs w:val="18"/>
        </w:rPr>
        <w:t>. T2612 B5</w:t>
      </w:r>
    </w:p>
    <w:p w14:paraId="37C8F130" w14:textId="77777777" w:rsidR="00426118" w:rsidRPr="009D59AB" w:rsidRDefault="00426118" w:rsidP="00426118">
      <w:pPr>
        <w:rPr>
          <w:rFonts w:ascii="Arial Narrow" w:hAnsi="Arial Narrow"/>
          <w:i/>
          <w:iCs/>
          <w:sz w:val="18"/>
        </w:rPr>
      </w:pPr>
      <w:r w:rsidRPr="009D59AB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9D59AB">
        <w:rPr>
          <w:rFonts w:ascii="Arial Narrow" w:hAnsi="Arial Narrow"/>
          <w:i/>
          <w:iCs/>
          <w:sz w:val="18"/>
        </w:rPr>
        <w:t>Choroszyńska</w:t>
      </w:r>
      <w:proofErr w:type="spellEnd"/>
      <w:r w:rsidRPr="009D59AB">
        <w:rPr>
          <w:rFonts w:ascii="Arial Narrow" w:hAnsi="Arial Narrow"/>
          <w:i/>
          <w:iCs/>
          <w:sz w:val="18"/>
        </w:rPr>
        <w:t xml:space="preserve"> – tel. 261 417 449</w:t>
      </w:r>
    </w:p>
    <w:p w14:paraId="74889EC3" w14:textId="210141D0" w:rsidR="00426118" w:rsidRPr="00BE5731" w:rsidRDefault="00426118" w:rsidP="00DA567B">
      <w:pPr>
        <w:rPr>
          <w:rFonts w:ascii="Arial Narrow" w:hAnsi="Arial Narrow" w:cs="Arial"/>
          <w:i/>
          <w:sz w:val="22"/>
          <w:szCs w:val="22"/>
        </w:rPr>
      </w:pPr>
      <w:r w:rsidRPr="009D59AB">
        <w:rPr>
          <w:rFonts w:ascii="Arial Narrow" w:hAnsi="Arial Narrow"/>
          <w:i/>
          <w:iCs/>
          <w:sz w:val="18"/>
        </w:rPr>
        <w:t>Data: 5.01.2024 r.</w:t>
      </w:r>
    </w:p>
    <w:sectPr w:rsidR="00426118" w:rsidRPr="00BE5731" w:rsidSect="004261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993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C2D43" w14:textId="77777777" w:rsidR="008E6712" w:rsidRDefault="008E6712" w:rsidP="00D34297">
      <w:r>
        <w:separator/>
      </w:r>
    </w:p>
  </w:endnote>
  <w:endnote w:type="continuationSeparator" w:id="0">
    <w:p w14:paraId="3FD323C8" w14:textId="77777777" w:rsidR="008E6712" w:rsidRDefault="008E6712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CD6B0" w14:textId="77777777" w:rsidR="0064227D" w:rsidRDefault="006422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63357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23C7D67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FEC20" w14:textId="77777777" w:rsidR="0064227D" w:rsidRDefault="006422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9225A" w14:textId="77777777" w:rsidR="008E6712" w:rsidRDefault="008E6712" w:rsidP="00D34297">
      <w:r>
        <w:separator/>
      </w:r>
    </w:p>
  </w:footnote>
  <w:footnote w:type="continuationSeparator" w:id="0">
    <w:p w14:paraId="110E6238" w14:textId="77777777" w:rsidR="008E6712" w:rsidRDefault="008E6712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6B69A" w14:textId="77777777" w:rsidR="0064227D" w:rsidRDefault="006422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E7DD8" w14:textId="77777777" w:rsidR="0064227D" w:rsidRDefault="006422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EF0B9" w14:textId="77777777" w:rsidR="0064227D" w:rsidRDefault="006422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6712"/>
    <w:rsid w:val="00010B31"/>
    <w:rsid w:val="000E6F18"/>
    <w:rsid w:val="00104963"/>
    <w:rsid w:val="00150F65"/>
    <w:rsid w:val="00225E1D"/>
    <w:rsid w:val="002A7DFF"/>
    <w:rsid w:val="00310284"/>
    <w:rsid w:val="00426118"/>
    <w:rsid w:val="004E2226"/>
    <w:rsid w:val="005464E2"/>
    <w:rsid w:val="0064227D"/>
    <w:rsid w:val="00823326"/>
    <w:rsid w:val="00856A3E"/>
    <w:rsid w:val="00894412"/>
    <w:rsid w:val="008E6712"/>
    <w:rsid w:val="009462DF"/>
    <w:rsid w:val="009500EB"/>
    <w:rsid w:val="00993EFC"/>
    <w:rsid w:val="00AB3E72"/>
    <w:rsid w:val="00AC1A4B"/>
    <w:rsid w:val="00BE5731"/>
    <w:rsid w:val="00D34297"/>
    <w:rsid w:val="00D41670"/>
    <w:rsid w:val="00D4490B"/>
    <w:rsid w:val="00D44D12"/>
    <w:rsid w:val="00D8293D"/>
    <w:rsid w:val="00DA567B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7129A0"/>
  <w15:chartTrackingRefBased/>
  <w15:docId w15:val="{A251B7B8-1747-43DB-9682-B1BBAEE24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42611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261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7</Pages>
  <Words>2726</Words>
  <Characters>15765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2024-01-05T11:28:00Z</cp:lastPrinted>
  <dcterms:created xsi:type="dcterms:W3CDTF">2024-01-05T10:06:00Z</dcterms:created>
  <dcterms:modified xsi:type="dcterms:W3CDTF">2024-01-05T11:28:00Z</dcterms:modified>
</cp:coreProperties>
</file>