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B85E0B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8A4614" w:rsidRPr="008A4614">
        <w:rPr>
          <w:rFonts w:ascii="Arial" w:hAnsi="Arial" w:cs="Arial"/>
          <w:b/>
          <w:sz w:val="24"/>
          <w:szCs w:val="24"/>
        </w:rPr>
        <w:t>CRZP/20</w:t>
      </w:r>
      <w:r w:rsidR="002570B0">
        <w:rPr>
          <w:rFonts w:ascii="Arial" w:hAnsi="Arial" w:cs="Arial"/>
          <w:b/>
          <w:sz w:val="24"/>
          <w:szCs w:val="24"/>
        </w:rPr>
        <w:t>5</w:t>
      </w:r>
      <w:r w:rsidR="008A4614" w:rsidRPr="008A4614">
        <w:rPr>
          <w:rFonts w:ascii="Arial" w:hAnsi="Arial" w:cs="Arial"/>
          <w:b/>
          <w:sz w:val="24"/>
          <w:szCs w:val="24"/>
        </w:rPr>
        <w:t>/2023/AZP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A4614" w:rsidRPr="008A4614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A4614" w:rsidRPr="008A4614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8A4614" w:rsidRPr="008A4614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A4614" w:rsidRPr="008A4614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8A4614" w:rsidRPr="008A4614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A4614" w:rsidTr="00A561B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A4614" w:rsidRDefault="008A4614" w:rsidP="00A561B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8A4614" w:rsidRDefault="008A4614" w:rsidP="00A561B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A461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A461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A4614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8A4614" w:rsidRDefault="008A4614" w:rsidP="00A561B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A4614" w:rsidRDefault="008A4614" w:rsidP="00A561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A4614" w:rsidRDefault="008A4614" w:rsidP="00A561B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8A4614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A4614">
        <w:rPr>
          <w:rFonts w:ascii="Arial" w:hAnsi="Arial" w:cs="Arial"/>
          <w:b/>
          <w:sz w:val="24"/>
          <w:szCs w:val="24"/>
        </w:rPr>
        <w:t>Remont kabin i pomieszczeń na statku Dar Młodzieży</w:t>
      </w:r>
      <w:r w:rsidR="002570B0">
        <w:rPr>
          <w:rFonts w:ascii="Arial" w:hAnsi="Arial" w:cs="Arial"/>
          <w:b/>
          <w:sz w:val="24"/>
          <w:szCs w:val="24"/>
        </w:rPr>
        <w:t xml:space="preserve"> - powtórne</w:t>
      </w:r>
      <w:bookmarkStart w:id="0" w:name="_GoBack"/>
      <w:bookmarkEnd w:id="0"/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8A4614" w:rsidRPr="008A4614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8A46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A4614" w:rsidTr="008A46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14" w:rsidRDefault="008A4614" w:rsidP="00A561B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461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14" w:rsidRDefault="008A4614" w:rsidP="00A561B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461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A4614" w:rsidRPr="008A4614" w:rsidRDefault="008A4614" w:rsidP="00A561B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4614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sytuacji ekonomicznej lub finansowej. </w:t>
            </w:r>
          </w:p>
          <w:p w:rsidR="008A4614" w:rsidRDefault="008A4614" w:rsidP="00A561B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4614">
              <w:rPr>
                <w:rFonts w:ascii="Arial" w:hAnsi="Arial" w:cs="Arial"/>
                <w:sz w:val="24"/>
                <w:szCs w:val="24"/>
              </w:rPr>
              <w:t>Zamawiający uzna powyższy warunek za spełniony, jeśli Wykonawca wykaże, że posiada ubezpieczenie od odpowiedzialności cywilnej w zakresie prowadzonej działalności związanej z przedmiotem zamówienia na kwotę co najmniej 200.000,00 PLN.</w:t>
            </w:r>
          </w:p>
        </w:tc>
      </w:tr>
      <w:tr w:rsidR="008A4614" w:rsidTr="008A46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14" w:rsidRDefault="008A4614" w:rsidP="00A561B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4614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14" w:rsidRDefault="008A4614" w:rsidP="00A561B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461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8A4614" w:rsidRDefault="008A4614" w:rsidP="00A561B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461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A4614" w:rsidTr="008A46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14" w:rsidRDefault="008A4614" w:rsidP="00A561B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461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14" w:rsidRDefault="008A4614" w:rsidP="00A561B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461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A4614" w:rsidRPr="008A4614" w:rsidRDefault="008A4614" w:rsidP="00A561B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4614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wykonał:</w:t>
            </w:r>
          </w:p>
          <w:p w:rsidR="008A4614" w:rsidRDefault="008A4614" w:rsidP="00A561B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4614">
              <w:rPr>
                <w:rFonts w:ascii="Arial" w:hAnsi="Arial" w:cs="Arial"/>
                <w:sz w:val="24"/>
                <w:szCs w:val="24"/>
              </w:rPr>
              <w:t>Co najmniej 3 usług polegających na przeprowadzeniu remontu kabin lub pomieszczeń na statkach morskich o wartości nie mniejszej niż 250 000,00 PLN brutto każda.</w:t>
            </w:r>
          </w:p>
        </w:tc>
      </w:tr>
      <w:tr w:rsidR="008A4614" w:rsidTr="008A46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14" w:rsidRDefault="008A4614" w:rsidP="00A561B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461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614" w:rsidRDefault="008A4614" w:rsidP="00A561B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461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8A4614" w:rsidRDefault="008A4614" w:rsidP="00A561B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461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85E0B" w:rsidRDefault="00B85E0B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85E0B" w:rsidRDefault="00B85E0B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7DBF" w:rsidRDefault="00457DBF" w:rsidP="00E4548F">
      <w:pPr>
        <w:spacing w:after="0" w:line="240" w:lineRule="auto"/>
      </w:pPr>
      <w:r>
        <w:separator/>
      </w:r>
    </w:p>
  </w:endnote>
  <w:endnote w:type="continuationSeparator" w:id="0">
    <w:p w:rsidR="00457DBF" w:rsidRDefault="00457DBF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614" w:rsidRDefault="008A46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614" w:rsidRDefault="008A461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614" w:rsidRDefault="008A46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7DBF" w:rsidRDefault="00457DBF" w:rsidP="00E4548F">
      <w:pPr>
        <w:spacing w:after="0" w:line="240" w:lineRule="auto"/>
      </w:pPr>
      <w:r>
        <w:separator/>
      </w:r>
    </w:p>
  </w:footnote>
  <w:footnote w:type="continuationSeparator" w:id="0">
    <w:p w:rsidR="00457DBF" w:rsidRDefault="00457DBF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614" w:rsidRDefault="008A46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614" w:rsidRDefault="008A46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614" w:rsidRDefault="008A46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DBF"/>
    <w:rsid w:val="002570B0"/>
    <w:rsid w:val="002621C4"/>
    <w:rsid w:val="00457DBF"/>
    <w:rsid w:val="007B107C"/>
    <w:rsid w:val="007C7D43"/>
    <w:rsid w:val="00843802"/>
    <w:rsid w:val="008750B3"/>
    <w:rsid w:val="008A4614"/>
    <w:rsid w:val="00B85E0B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BD15F"/>
  <w15:chartTrackingRefBased/>
  <w15:docId w15:val="{FEDF0B26-A510-4466-9862-3A7A3C253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A4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4614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A4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4614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992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2023-12-29T12:27:00Z</cp:lastPrinted>
  <dcterms:created xsi:type="dcterms:W3CDTF">2023-12-29T12:27:00Z</dcterms:created>
  <dcterms:modified xsi:type="dcterms:W3CDTF">2023-12-29T12:27:00Z</dcterms:modified>
</cp:coreProperties>
</file>