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D0739" w:rsidRPr="003D073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CRZP/</w:t>
      </w:r>
      <w:r w:rsidR="00C83171">
        <w:rPr>
          <w:rFonts w:eastAsia="Times New Roman" w:cs="Calibri"/>
          <w:b/>
          <w:sz w:val="20"/>
          <w:szCs w:val="20"/>
          <w:lang w:eastAsia="pl-PL"/>
        </w:rPr>
        <w:t>20</w:t>
      </w:r>
      <w:r w:rsidR="00F10C1C">
        <w:rPr>
          <w:rFonts w:eastAsia="Times New Roman" w:cs="Calibri"/>
          <w:b/>
          <w:sz w:val="20"/>
          <w:szCs w:val="20"/>
          <w:lang w:eastAsia="pl-PL"/>
        </w:rPr>
        <w:t>5</w:t>
      </w:r>
      <w:r w:rsidR="00C83171">
        <w:rPr>
          <w:rFonts w:eastAsia="Times New Roman" w:cs="Calibri"/>
          <w:b/>
          <w:sz w:val="20"/>
          <w:szCs w:val="20"/>
          <w:lang w:eastAsia="pl-PL"/>
        </w:rPr>
        <w:t>/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D4479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1D44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D447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44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b/>
          <w:sz w:val="20"/>
          <w:szCs w:val="20"/>
          <w:lang w:eastAsia="pl-PL"/>
        </w:rPr>
        <w:t>„</w:t>
      </w:r>
      <w:r w:rsidR="00C83171" w:rsidRPr="00C83171">
        <w:rPr>
          <w:rFonts w:eastAsia="Times New Roman" w:cs="Calibri"/>
          <w:b/>
          <w:sz w:val="20"/>
          <w:szCs w:val="20"/>
          <w:lang w:eastAsia="pl-PL"/>
        </w:rPr>
        <w:t>Remont kabin i pomieszczeń na statku Dar Młodzieży</w:t>
      </w:r>
      <w:r w:rsidR="00F10C1C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r w:rsidRPr="001D44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D44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D447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1D44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1D4479" w:rsidRPr="001D4479" w:rsidTr="00991432">
        <w:tc>
          <w:tcPr>
            <w:tcW w:w="53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D4479" w:rsidRDefault="001D447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D44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C83171" w:rsidRDefault="00C83171"/>
    <w:p w:rsidR="00C83171" w:rsidRDefault="00C83171" w:rsidP="00C83171"/>
    <w:p w:rsidR="00BC677E" w:rsidRPr="00C83171" w:rsidRDefault="00C83171" w:rsidP="00C83171">
      <w:pPr>
        <w:tabs>
          <w:tab w:val="left" w:pos="1995"/>
        </w:tabs>
      </w:pPr>
      <w:r>
        <w:tab/>
      </w:r>
    </w:p>
    <w:sectPr w:rsidR="00BC677E" w:rsidRPr="00C83171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BFA" w:rsidRDefault="00A74BFA">
      <w:pPr>
        <w:spacing w:after="0" w:line="240" w:lineRule="auto"/>
      </w:pPr>
      <w:r>
        <w:separator/>
      </w:r>
    </w:p>
  </w:endnote>
  <w:endnote w:type="continuationSeparator" w:id="0">
    <w:p w:rsidR="00A74BFA" w:rsidRDefault="00A7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10C1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10C1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10C1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BFA" w:rsidRDefault="00A74BFA">
      <w:pPr>
        <w:spacing w:after="0" w:line="240" w:lineRule="auto"/>
      </w:pPr>
      <w:r>
        <w:separator/>
      </w:r>
    </w:p>
  </w:footnote>
  <w:footnote w:type="continuationSeparator" w:id="0">
    <w:p w:rsidR="00A74BFA" w:rsidRDefault="00A7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10C1C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C83171" w:rsidRDefault="00C83171" w:rsidP="00302206">
    <w:pPr>
      <w:pStyle w:val="Nagwek"/>
      <w:jc w:val="center"/>
      <w:rPr>
        <w:rFonts w:ascii="Tahoma" w:hAnsi="Tahoma" w:cs="Tahoma"/>
        <w:i/>
      </w:rPr>
    </w:pPr>
    <w:r w:rsidRPr="00C83171">
      <w:rPr>
        <w:rFonts w:ascii="Tahoma" w:hAnsi="Tahoma" w:cs="Tahoma"/>
        <w:i/>
      </w:rPr>
      <w:t>Remont kabin i pomieszczeń na statku Dar Młodzieży</w:t>
    </w:r>
    <w:r w:rsidR="00F10C1C">
      <w:rPr>
        <w:rFonts w:ascii="Tahoma" w:hAnsi="Tahoma" w:cs="Tahoma"/>
        <w:i/>
      </w:rPr>
      <w:t xml:space="preserve"> - powtórne</w:t>
    </w:r>
  </w:p>
  <w:p w:rsidR="004E7E0E" w:rsidRPr="004E7E0E" w:rsidRDefault="00F10C1C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57728" o:connectortype="straight"/>
      </w:pict>
    </w:r>
  </w:p>
  <w:p w:rsidR="00302206" w:rsidRDefault="00F10C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0A"/>
    <w:rsid w:val="00084773"/>
    <w:rsid w:val="001079FB"/>
    <w:rsid w:val="001D4479"/>
    <w:rsid w:val="002C16B6"/>
    <w:rsid w:val="003D0739"/>
    <w:rsid w:val="00581849"/>
    <w:rsid w:val="005E443B"/>
    <w:rsid w:val="0060457E"/>
    <w:rsid w:val="006666A6"/>
    <w:rsid w:val="006A461B"/>
    <w:rsid w:val="00787E3E"/>
    <w:rsid w:val="00791A0A"/>
    <w:rsid w:val="00A2662E"/>
    <w:rsid w:val="00A74BFA"/>
    <w:rsid w:val="00BC5BCC"/>
    <w:rsid w:val="00BC677E"/>
    <w:rsid w:val="00C16AA2"/>
    <w:rsid w:val="00C83171"/>
    <w:rsid w:val="00DD0E1C"/>
    <w:rsid w:val="00EC7863"/>
    <w:rsid w:val="00F10C1C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7238F82"/>
  <w15:docId w15:val="{76BE6437-6841-458C-8F5B-18C507F7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2023-12-29T12:29:00Z</cp:lastPrinted>
  <dcterms:created xsi:type="dcterms:W3CDTF">2023-12-29T12:29:00Z</dcterms:created>
  <dcterms:modified xsi:type="dcterms:W3CDTF">2023-12-29T12:29:00Z</dcterms:modified>
</cp:coreProperties>
</file>