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F5A4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15D4C" w:rsidRPr="00E15D4C">
        <w:rPr>
          <w:b/>
        </w:rPr>
        <w:t>CRZP/20</w:t>
      </w:r>
      <w:r w:rsidR="00B970B1">
        <w:rPr>
          <w:b/>
        </w:rPr>
        <w:t>5</w:t>
      </w:r>
      <w:r w:rsidR="00E15D4C" w:rsidRPr="00E15D4C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15D4C" w:rsidRPr="004A5DB6" w:rsidTr="00A561B4">
        <w:tc>
          <w:tcPr>
            <w:tcW w:w="9212" w:type="dxa"/>
            <w:shd w:val="clear" w:color="auto" w:fill="auto"/>
          </w:tcPr>
          <w:p w:rsidR="00E15D4C" w:rsidRPr="004A5DB6" w:rsidRDefault="00E15D4C" w:rsidP="00A561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15D4C" w:rsidRPr="004A5DB6" w:rsidRDefault="00E15D4C" w:rsidP="00A561B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15D4C">
              <w:t>(</w:t>
            </w:r>
            <w:proofErr w:type="spellStart"/>
            <w:r w:rsidRPr="00E15D4C">
              <w:t>t.j</w:t>
            </w:r>
            <w:proofErr w:type="spellEnd"/>
            <w:r w:rsidRPr="00E15D4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15D4C" w:rsidRPr="004A5DB6" w:rsidRDefault="00E15D4C" w:rsidP="00A561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15D4C" w:rsidRPr="004A5DB6" w:rsidRDefault="00E15D4C" w:rsidP="00A561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15D4C" w:rsidRPr="004A5DB6" w:rsidRDefault="00E15D4C" w:rsidP="00A561B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15D4C" w:rsidRPr="00E15D4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15D4C" w:rsidP="005434B3">
      <w:pPr>
        <w:spacing w:after="240" w:line="276" w:lineRule="auto"/>
        <w:jc w:val="center"/>
      </w:pPr>
      <w:r w:rsidRPr="00E15D4C">
        <w:rPr>
          <w:b/>
        </w:rPr>
        <w:t>Remont kabin i pomieszczeń na statku Dar Młodzieży</w:t>
      </w:r>
      <w:r w:rsidR="00B970B1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F5A48" w:rsidRDefault="004F23F7" w:rsidP="000857C0">
      <w:pPr>
        <w:spacing w:after="120" w:line="276" w:lineRule="auto"/>
        <w:jc w:val="both"/>
      </w:pPr>
      <w:r w:rsidRPr="008F5A48">
        <w:t>Oświadczam,</w:t>
      </w:r>
      <w:r w:rsidR="00313417" w:rsidRPr="008F5A48">
        <w:t xml:space="preserve"> że spełniam</w:t>
      </w:r>
      <w:r w:rsidR="004541F9" w:rsidRPr="008F5A48">
        <w:t>, określone przez Zamawiającego,</w:t>
      </w:r>
      <w:r w:rsidR="00313417" w:rsidRPr="008F5A48">
        <w:t xml:space="preserve"> warunki udziału </w:t>
      </w:r>
      <w:r w:rsidR="004541F9" w:rsidRPr="008F5A4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5A4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5A4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F5A4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5A48" w:rsidRDefault="00D2702A" w:rsidP="00D2702A">
            <w:pPr>
              <w:spacing w:before="60" w:after="120"/>
            </w:pPr>
            <w:r w:rsidRPr="008F5A48">
              <w:rPr>
                <w:b/>
              </w:rPr>
              <w:t>Warunki udziału w postępowaniu</w:t>
            </w: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Sytuacja ekonomiczna lub finansowa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  <w:p w:rsidR="008F5A48" w:rsidRPr="008F5A48" w:rsidRDefault="008F5A48" w:rsidP="00A561B4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nie określa szczegółowego warunku w tym zakresie.</w:t>
            </w: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Zdolność techniczna lub zawodowa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Co najmniej 3 usług polegających na przeprowadzeniu remontu kabin lub pomieszczeń na statkach morskich o wartości nie mniejszej niż 250 000,00 PLN brutto każda.</w:t>
            </w:r>
          </w:p>
          <w:p w:rsidR="008F5A48" w:rsidRPr="008F5A48" w:rsidRDefault="008F5A48" w:rsidP="00A561B4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Zdolność do występowania w obrocie gospodarczym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F5A4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F5A4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F5A48">
        <w:rPr>
          <w:sz w:val="20"/>
          <w:szCs w:val="20"/>
        </w:rPr>
        <w:t xml:space="preserve">…………….……. </w:t>
      </w:r>
      <w:r w:rsidRPr="008F5A48">
        <w:rPr>
          <w:i/>
          <w:sz w:val="16"/>
          <w:szCs w:val="16"/>
        </w:rPr>
        <w:t>(miejscowość),</w:t>
      </w:r>
      <w:r w:rsidRPr="008F5A48">
        <w:rPr>
          <w:i/>
          <w:sz w:val="18"/>
          <w:szCs w:val="18"/>
        </w:rPr>
        <w:t xml:space="preserve"> </w:t>
      </w:r>
      <w:r w:rsidRPr="008F5A48">
        <w:rPr>
          <w:sz w:val="20"/>
          <w:szCs w:val="20"/>
        </w:rPr>
        <w:t xml:space="preserve">dnia ………….……. r. </w:t>
      </w:r>
    </w:p>
    <w:p w:rsidR="00025C8D" w:rsidRPr="008F5A4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  <w:t>…………………………………………</w:t>
      </w:r>
    </w:p>
    <w:p w:rsidR="00F8042D" w:rsidRPr="008F5A4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F5A4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F5A48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CB2" w:rsidRDefault="001C5CB2" w:rsidP="0038231F">
      <w:pPr>
        <w:spacing w:after="0" w:line="240" w:lineRule="auto"/>
      </w:pPr>
      <w:r>
        <w:separator/>
      </w:r>
    </w:p>
  </w:endnote>
  <w:endnote w:type="continuationSeparator" w:id="0">
    <w:p w:rsidR="001C5CB2" w:rsidRDefault="001C5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CB2" w:rsidRDefault="001C5CB2" w:rsidP="0038231F">
      <w:pPr>
        <w:spacing w:after="0" w:line="240" w:lineRule="auto"/>
      </w:pPr>
      <w:r>
        <w:separator/>
      </w:r>
    </w:p>
  </w:footnote>
  <w:footnote w:type="continuationSeparator" w:id="0">
    <w:p w:rsidR="001C5CB2" w:rsidRDefault="001C5C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C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5CB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A4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70B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5D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CB079B"/>
  <w15:chartTrackingRefBased/>
  <w15:docId w15:val="{5E392CB5-2CF6-4F94-83F4-862301D0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D5498-7035-4842-BE0F-CA8BFAE0C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2023-12-29T12:27:00Z</cp:lastPrinted>
  <dcterms:created xsi:type="dcterms:W3CDTF">2023-12-29T12:27:00Z</dcterms:created>
  <dcterms:modified xsi:type="dcterms:W3CDTF">2023-12-29T12:27:00Z</dcterms:modified>
</cp:coreProperties>
</file>