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85E0B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A4614" w:rsidRPr="008A4614">
        <w:rPr>
          <w:rFonts w:ascii="Arial" w:hAnsi="Arial" w:cs="Arial"/>
          <w:b/>
          <w:sz w:val="24"/>
          <w:szCs w:val="24"/>
        </w:rPr>
        <w:t>CRZP/201/2023/AZP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4614" w:rsidTr="00A561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4614" w:rsidRDefault="008A4614" w:rsidP="00A561B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A4614" w:rsidRDefault="008A4614" w:rsidP="00A561B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A46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A46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A461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A461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A4614">
        <w:rPr>
          <w:rFonts w:ascii="Arial" w:hAnsi="Arial" w:cs="Arial"/>
          <w:b/>
          <w:sz w:val="24"/>
          <w:szCs w:val="24"/>
        </w:rPr>
        <w:t>Remont kabin i pomieszczeń na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A4614" w:rsidRPr="008A461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A4614" w:rsidRP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A4614" w:rsidRP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Co najmniej 3 usług polegających na przeprowadzeniu remontu kabin lub pomieszczeń na statkach morskich o wartości nie mniejszej niż 250 000,00 PLN brutto każda.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85E0B" w:rsidRDefault="00B85E0B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5E0B" w:rsidRDefault="00B85E0B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DBF" w:rsidRDefault="00457DBF" w:rsidP="00E4548F">
      <w:pPr>
        <w:spacing w:after="0" w:line="240" w:lineRule="auto"/>
      </w:pPr>
      <w:r>
        <w:separator/>
      </w:r>
    </w:p>
  </w:endnote>
  <w:endnote w:type="continuationSeparator" w:id="0">
    <w:p w:rsidR="00457DBF" w:rsidRDefault="00457DB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DBF" w:rsidRDefault="00457DBF" w:rsidP="00E4548F">
      <w:pPr>
        <w:spacing w:after="0" w:line="240" w:lineRule="auto"/>
      </w:pPr>
      <w:r>
        <w:separator/>
      </w:r>
    </w:p>
  </w:footnote>
  <w:footnote w:type="continuationSeparator" w:id="0">
    <w:p w:rsidR="00457DBF" w:rsidRDefault="00457DB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BF"/>
    <w:rsid w:val="002621C4"/>
    <w:rsid w:val="00457DBF"/>
    <w:rsid w:val="007B107C"/>
    <w:rsid w:val="007C7D43"/>
    <w:rsid w:val="00843802"/>
    <w:rsid w:val="008750B3"/>
    <w:rsid w:val="008A4614"/>
    <w:rsid w:val="00B85E0B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EDF0B26-A510-4466-9862-3A7A3C25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61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61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991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2023-12-21T13:37:00Z</cp:lastPrinted>
  <dcterms:created xsi:type="dcterms:W3CDTF">2023-12-21T13:37:00Z</dcterms:created>
  <dcterms:modified xsi:type="dcterms:W3CDTF">2023-12-21T13:37:00Z</dcterms:modified>
</cp:coreProperties>
</file>