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3D0739" w:rsidRPr="003D0739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CRZP/</w:t>
      </w:r>
      <w:r w:rsidR="00C83171">
        <w:rPr>
          <w:rFonts w:eastAsia="Times New Roman" w:cs="Calibri"/>
          <w:b/>
          <w:sz w:val="20"/>
          <w:szCs w:val="20"/>
          <w:lang w:eastAsia="pl-PL"/>
        </w:rPr>
        <w:t>201/</w:t>
      </w:r>
      <w:r w:rsidR="003D0739" w:rsidRPr="003D0739">
        <w:rPr>
          <w:rFonts w:eastAsia="Times New Roman" w:cs="Calibri"/>
          <w:b/>
          <w:sz w:val="20"/>
          <w:szCs w:val="20"/>
          <w:lang w:eastAsia="pl-PL"/>
        </w:rPr>
        <w:t>2023/AZP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1D4479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1D4479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1D4479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3D0739" w:rsidRPr="001D4479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1D4479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1D4479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b/>
          <w:sz w:val="20"/>
          <w:szCs w:val="20"/>
          <w:lang w:eastAsia="pl-PL"/>
        </w:rPr>
        <w:t>„</w:t>
      </w:r>
      <w:r w:rsidR="00C83171" w:rsidRPr="00C83171">
        <w:rPr>
          <w:rFonts w:eastAsia="Times New Roman" w:cs="Calibri"/>
          <w:b/>
          <w:sz w:val="20"/>
          <w:szCs w:val="20"/>
          <w:lang w:eastAsia="pl-PL"/>
        </w:rPr>
        <w:t>Remont kabin i pomieszczeń na statku Dar Młodzieży</w:t>
      </w:r>
      <w:r w:rsidRPr="001D4479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1D4479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1D4479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>e</w:t>
      </w:r>
      <w:r w:rsidR="005E443B" w:rsidRPr="001D4479">
        <w:rPr>
          <w:rFonts w:eastAsia="Times New Roman" w:cs="Calibri"/>
          <w:sz w:val="20"/>
          <w:szCs w:val="20"/>
          <w:lang w:eastAsia="pl-PL"/>
        </w:rPr>
        <w:t>,</w:t>
      </w:r>
      <w:r w:rsidR="00C16AA2" w:rsidRPr="001D4479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1D4479">
        <w:rPr>
          <w:rFonts w:eastAsia="Times New Roman" w:cs="Calibri"/>
          <w:sz w:val="20"/>
          <w:szCs w:val="20"/>
          <w:lang w:eastAsia="pl-PL"/>
        </w:rPr>
        <w:t>następujących usług na potwierdzenie spełnienia warunku.</w:t>
      </w:r>
    </w:p>
    <w:p w:rsidR="006A461B" w:rsidRPr="001D4479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1D4479" w:rsidRPr="001D4479" w:rsidTr="00991432">
        <w:tc>
          <w:tcPr>
            <w:tcW w:w="53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1D4479" w:rsidRDefault="001D4479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U</w:t>
            </w:r>
            <w:r w:rsidR="006A461B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sługi </w:t>
            </w:r>
            <w:r w:rsidR="0060457E"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1D4479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1D4479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1D4479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C83171" w:rsidRDefault="00C83171"/>
    <w:p w:rsidR="00C83171" w:rsidRDefault="00C83171" w:rsidP="00C83171"/>
    <w:p w:rsidR="00BC677E" w:rsidRPr="00C83171" w:rsidRDefault="00C83171" w:rsidP="00C83171">
      <w:pPr>
        <w:tabs>
          <w:tab w:val="left" w:pos="1995"/>
        </w:tabs>
      </w:pPr>
      <w:r>
        <w:tab/>
      </w:r>
      <w:bookmarkStart w:id="0" w:name="_GoBack"/>
      <w:bookmarkEnd w:id="0"/>
    </w:p>
    <w:sectPr w:rsidR="00BC677E" w:rsidRPr="00C83171" w:rsidSect="00302206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74BFA" w:rsidRDefault="00A74BFA">
      <w:pPr>
        <w:spacing w:after="0" w:line="240" w:lineRule="auto"/>
      </w:pPr>
      <w:r>
        <w:separator/>
      </w:r>
    </w:p>
  </w:endnote>
  <w:endnote w:type="continuationSeparator" w:id="0">
    <w:p w:rsidR="00A74BFA" w:rsidRDefault="00A74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A74BF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A74BF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A74BFA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74BFA" w:rsidRDefault="00A74BFA">
      <w:pPr>
        <w:spacing w:after="0" w:line="240" w:lineRule="auto"/>
      </w:pPr>
      <w:r>
        <w:separator/>
      </w:r>
    </w:p>
  </w:footnote>
  <w:footnote w:type="continuationSeparator" w:id="0">
    <w:p w:rsidR="00A74BFA" w:rsidRDefault="00A74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A74BFA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C83171" w:rsidRDefault="00C83171" w:rsidP="00302206">
    <w:pPr>
      <w:pStyle w:val="Nagwek"/>
      <w:jc w:val="center"/>
      <w:rPr>
        <w:rFonts w:ascii="Tahoma" w:hAnsi="Tahoma" w:cs="Tahoma"/>
        <w:i/>
      </w:rPr>
    </w:pPr>
    <w:r w:rsidRPr="00C83171">
      <w:rPr>
        <w:rFonts w:ascii="Tahoma" w:hAnsi="Tahoma" w:cs="Tahoma"/>
        <w:i/>
      </w:rPr>
      <w:t>Remont kabin i pomieszczeń na statku Dar Młodzieży</w:t>
    </w:r>
  </w:p>
  <w:p w:rsidR="004E7E0E" w:rsidRPr="004E7E0E" w:rsidRDefault="00A74BFA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1" o:connectortype="straight"/>
      </w:pict>
    </w:r>
  </w:p>
  <w:p w:rsidR="00302206" w:rsidRDefault="00A74B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1A0A"/>
    <w:rsid w:val="00084773"/>
    <w:rsid w:val="001079FB"/>
    <w:rsid w:val="001D4479"/>
    <w:rsid w:val="002C16B6"/>
    <w:rsid w:val="003D0739"/>
    <w:rsid w:val="00581849"/>
    <w:rsid w:val="005E443B"/>
    <w:rsid w:val="0060457E"/>
    <w:rsid w:val="006666A6"/>
    <w:rsid w:val="006A461B"/>
    <w:rsid w:val="00787E3E"/>
    <w:rsid w:val="00791A0A"/>
    <w:rsid w:val="00A2662E"/>
    <w:rsid w:val="00A74BFA"/>
    <w:rsid w:val="00BC5BCC"/>
    <w:rsid w:val="00BC677E"/>
    <w:rsid w:val="00C16AA2"/>
    <w:rsid w:val="00C83171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5813A59C"/>
  <w15:docId w15:val="{76BE6437-6841-458C-8F5B-18C507F72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228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Anita Brunowicz</cp:lastModifiedBy>
  <cp:revision>4</cp:revision>
  <cp:lastPrinted>2023-12-21T13:39:00Z</cp:lastPrinted>
  <dcterms:created xsi:type="dcterms:W3CDTF">2023-10-20T10:04:00Z</dcterms:created>
  <dcterms:modified xsi:type="dcterms:W3CDTF">2023-12-21T13:39:00Z</dcterms:modified>
</cp:coreProperties>
</file>