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F5A4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15D4C" w:rsidRPr="00E15D4C">
        <w:rPr>
          <w:b/>
        </w:rPr>
        <w:t>CRZP/201/2023/AZP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15D4C" w:rsidRPr="004A5DB6" w:rsidTr="00A561B4">
        <w:tc>
          <w:tcPr>
            <w:tcW w:w="9212" w:type="dxa"/>
            <w:shd w:val="clear" w:color="auto" w:fill="auto"/>
          </w:tcPr>
          <w:p w:rsidR="00E15D4C" w:rsidRPr="004A5DB6" w:rsidRDefault="00E15D4C" w:rsidP="00A561B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15D4C" w:rsidRPr="004A5DB6" w:rsidRDefault="00E15D4C" w:rsidP="00A561B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15D4C">
              <w:t>(</w:t>
            </w:r>
            <w:proofErr w:type="spellStart"/>
            <w:r w:rsidRPr="00E15D4C">
              <w:t>t.j</w:t>
            </w:r>
            <w:proofErr w:type="spellEnd"/>
            <w:r w:rsidRPr="00E15D4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15D4C" w:rsidRPr="004A5DB6" w:rsidRDefault="00E15D4C" w:rsidP="00A561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15D4C" w:rsidRPr="004A5DB6" w:rsidRDefault="00E15D4C" w:rsidP="00A561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15D4C" w:rsidRPr="004A5DB6" w:rsidRDefault="00E15D4C" w:rsidP="00A561B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15D4C" w:rsidRPr="00E15D4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15D4C" w:rsidP="005434B3">
      <w:pPr>
        <w:spacing w:after="240" w:line="276" w:lineRule="auto"/>
        <w:jc w:val="center"/>
      </w:pPr>
      <w:r w:rsidRPr="00E15D4C">
        <w:rPr>
          <w:b/>
        </w:rPr>
        <w:t>Remont kabin i pomieszczeń na statku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F5A48" w:rsidRDefault="004F23F7" w:rsidP="000857C0">
      <w:pPr>
        <w:spacing w:after="120" w:line="276" w:lineRule="auto"/>
        <w:jc w:val="both"/>
      </w:pPr>
      <w:bookmarkStart w:id="0" w:name="_GoBack"/>
      <w:bookmarkEnd w:id="0"/>
      <w:r w:rsidRPr="008F5A48">
        <w:t>Oświadczam,</w:t>
      </w:r>
      <w:r w:rsidR="00313417" w:rsidRPr="008F5A48">
        <w:t xml:space="preserve"> że spełniam</w:t>
      </w:r>
      <w:r w:rsidR="004541F9" w:rsidRPr="008F5A48">
        <w:t>, określone przez Zamawiającego,</w:t>
      </w:r>
      <w:r w:rsidR="00313417" w:rsidRPr="008F5A48">
        <w:t xml:space="preserve"> warunki udziału </w:t>
      </w:r>
      <w:r w:rsidR="004541F9" w:rsidRPr="008F5A4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F5A4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F5A4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F5A4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F5A48" w:rsidRDefault="00D2702A" w:rsidP="00D2702A">
            <w:pPr>
              <w:spacing w:before="60" w:after="120"/>
            </w:pPr>
            <w:r w:rsidRPr="008F5A48">
              <w:rPr>
                <w:b/>
              </w:rPr>
              <w:t>Warunki udziału w postępowaniu</w:t>
            </w: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Sytuacja ekonomiczna lub finansowa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200.000,00 PLN.</w:t>
            </w:r>
          </w:p>
          <w:p w:rsidR="008F5A48" w:rsidRPr="008F5A48" w:rsidRDefault="008F5A48" w:rsidP="00A561B4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Zamawiający nie określa szczegółowego warunku w tym zakresie.</w:t>
            </w: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Zdolność techniczna lub zawodowa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Co najmniej 3 usług polegających na przeprowadzeniu remontu kabin lub pomieszczeń na statkach morskich o wartości nie mniejszej niż 250 000,00 PLN brutto każda.</w:t>
            </w:r>
          </w:p>
          <w:p w:rsidR="008F5A48" w:rsidRPr="008F5A48" w:rsidRDefault="008F5A48" w:rsidP="00A561B4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E15D4C" w:rsidRPr="008F5A48" w:rsidTr="00A56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F5A48">
              <w:rPr>
                <w:rFonts w:cs="Calibri"/>
                <w:b/>
                <w:bCs/>
              </w:rPr>
              <w:t>Zdolność do występowania w obrocie gospodarczym</w:t>
            </w:r>
          </w:p>
          <w:p w:rsidR="00E15D4C" w:rsidRPr="008F5A48" w:rsidRDefault="00E15D4C" w:rsidP="00A561B4">
            <w:pPr>
              <w:spacing w:before="60" w:after="120"/>
              <w:jc w:val="both"/>
              <w:rPr>
                <w:rFonts w:cs="Calibri"/>
              </w:rPr>
            </w:pPr>
            <w:r w:rsidRPr="008F5A4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F5A4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F5A4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F5A48">
        <w:rPr>
          <w:sz w:val="20"/>
          <w:szCs w:val="20"/>
        </w:rPr>
        <w:t xml:space="preserve">…………….……. </w:t>
      </w:r>
      <w:r w:rsidRPr="008F5A48">
        <w:rPr>
          <w:i/>
          <w:sz w:val="16"/>
          <w:szCs w:val="16"/>
        </w:rPr>
        <w:t>(miejscowość),</w:t>
      </w:r>
      <w:r w:rsidRPr="008F5A48">
        <w:rPr>
          <w:i/>
          <w:sz w:val="18"/>
          <w:szCs w:val="18"/>
        </w:rPr>
        <w:t xml:space="preserve"> </w:t>
      </w:r>
      <w:r w:rsidRPr="008F5A48">
        <w:rPr>
          <w:sz w:val="20"/>
          <w:szCs w:val="20"/>
        </w:rPr>
        <w:t xml:space="preserve">dnia ………….……. r. </w:t>
      </w:r>
    </w:p>
    <w:p w:rsidR="00025C8D" w:rsidRPr="008F5A4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</w:r>
      <w:r w:rsidRPr="008F5A48">
        <w:rPr>
          <w:sz w:val="20"/>
          <w:szCs w:val="20"/>
        </w:rPr>
        <w:tab/>
        <w:t>…………………………………………</w:t>
      </w:r>
    </w:p>
    <w:p w:rsidR="00F8042D" w:rsidRPr="008F5A4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F5A4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F5A48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CB2" w:rsidRDefault="001C5CB2" w:rsidP="0038231F">
      <w:pPr>
        <w:spacing w:after="0" w:line="240" w:lineRule="auto"/>
      </w:pPr>
      <w:r>
        <w:separator/>
      </w:r>
    </w:p>
  </w:endnote>
  <w:endnote w:type="continuationSeparator" w:id="0">
    <w:p w:rsidR="001C5CB2" w:rsidRDefault="001C5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CB2" w:rsidRDefault="001C5CB2" w:rsidP="0038231F">
      <w:pPr>
        <w:spacing w:after="0" w:line="240" w:lineRule="auto"/>
      </w:pPr>
      <w:r>
        <w:separator/>
      </w:r>
    </w:p>
  </w:footnote>
  <w:footnote w:type="continuationSeparator" w:id="0">
    <w:p w:rsidR="001C5CB2" w:rsidRDefault="001C5C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4C" w:rsidRDefault="00E15D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C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5CB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A4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5D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B02933"/>
  <w15:chartTrackingRefBased/>
  <w15:docId w15:val="{5E392CB5-2CF6-4F94-83F4-862301D0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B259F-66EB-43CD-9224-7123136FE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2023-12-21T13:36:00Z</cp:lastPrinted>
  <dcterms:created xsi:type="dcterms:W3CDTF">2023-12-21T13:36:00Z</dcterms:created>
  <dcterms:modified xsi:type="dcterms:W3CDTF">2023-12-21T13:36:00Z</dcterms:modified>
</cp:coreProperties>
</file>