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9766D1" w:rsidP="00D420D7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766D1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9766D1">
        <w:rPr>
          <w:rFonts w:ascii="Arial" w:hAnsi="Arial" w:cs="Arial"/>
          <w:sz w:val="24"/>
          <w:szCs w:val="24"/>
        </w:rPr>
        <w:t>2023-12-21</w:t>
      </w:r>
    </w:p>
    <w:p w:rsidR="00986737" w:rsidRPr="009432A1" w:rsidRDefault="009766D1" w:rsidP="00D420D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766D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9766D1" w:rsidP="00D420D7">
      <w:pPr>
        <w:spacing w:line="360" w:lineRule="auto"/>
        <w:rPr>
          <w:rFonts w:ascii="Arial" w:hAnsi="Arial" w:cs="Arial"/>
          <w:sz w:val="24"/>
          <w:szCs w:val="24"/>
        </w:rPr>
      </w:pPr>
      <w:r w:rsidRPr="009766D1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766D1">
        <w:rPr>
          <w:rFonts w:ascii="Arial" w:hAnsi="Arial" w:cs="Arial"/>
          <w:sz w:val="24"/>
          <w:szCs w:val="24"/>
        </w:rPr>
        <w:t>69</w:t>
      </w:r>
    </w:p>
    <w:p w:rsidR="00986737" w:rsidRPr="009432A1" w:rsidRDefault="009766D1" w:rsidP="00D420D7">
      <w:pPr>
        <w:spacing w:line="360" w:lineRule="auto"/>
        <w:rPr>
          <w:rFonts w:ascii="Arial" w:hAnsi="Arial" w:cs="Arial"/>
          <w:sz w:val="24"/>
          <w:szCs w:val="24"/>
        </w:rPr>
      </w:pPr>
      <w:r w:rsidRPr="009766D1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766D1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D420D7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D420D7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D420D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D420D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9766D1" w:rsidP="00D420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766D1">
              <w:rPr>
                <w:rFonts w:ascii="Arial" w:hAnsi="Arial" w:cs="Arial"/>
                <w:bCs/>
                <w:sz w:val="24"/>
                <w:szCs w:val="24"/>
              </w:rPr>
              <w:t>Usługa sprzątania budynków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766D1" w:rsidRPr="004E4B64" w:rsidTr="00453DEC">
        <w:tc>
          <w:tcPr>
            <w:tcW w:w="2269" w:type="dxa"/>
            <w:shd w:val="clear" w:color="auto" w:fill="auto"/>
          </w:tcPr>
          <w:p w:rsidR="009766D1" w:rsidRPr="004E4B64" w:rsidRDefault="009766D1" w:rsidP="00D420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766D1" w:rsidRPr="004E4B64" w:rsidRDefault="009766D1" w:rsidP="00D420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766D1">
              <w:rPr>
                <w:rFonts w:ascii="Arial" w:hAnsi="Arial" w:cs="Arial"/>
                <w:bCs/>
                <w:sz w:val="24"/>
                <w:szCs w:val="24"/>
              </w:rPr>
              <w:t>RK-NZ.261.108.2023.MT</w:t>
            </w:r>
          </w:p>
        </w:tc>
      </w:tr>
    </w:tbl>
    <w:p w:rsidR="00D665F5" w:rsidRPr="00BB547B" w:rsidRDefault="00D665F5" w:rsidP="00D420D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766D1" w:rsidRPr="009766D1">
        <w:rPr>
          <w:rFonts w:ascii="Arial" w:hAnsi="Arial" w:cs="Arial"/>
          <w:sz w:val="24"/>
          <w:szCs w:val="24"/>
        </w:rPr>
        <w:t>(</w:t>
      </w:r>
      <w:proofErr w:type="spellStart"/>
      <w:r w:rsidR="009766D1" w:rsidRPr="009766D1">
        <w:rPr>
          <w:rFonts w:ascii="Arial" w:hAnsi="Arial" w:cs="Arial"/>
          <w:sz w:val="24"/>
          <w:szCs w:val="24"/>
        </w:rPr>
        <w:t>t.j</w:t>
      </w:r>
      <w:proofErr w:type="spellEnd"/>
      <w:r w:rsidR="009766D1" w:rsidRPr="009766D1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D420D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766D1" w:rsidRPr="009766D1">
        <w:rPr>
          <w:rFonts w:ascii="Arial" w:hAnsi="Arial" w:cs="Arial"/>
          <w:sz w:val="24"/>
          <w:szCs w:val="24"/>
        </w:rPr>
        <w:t>21/12/2023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766D1" w:rsidRPr="009766D1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D420D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D420D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D420D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D420D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766D1" w:rsidRPr="00BB547B" w:rsidTr="00453DEC">
        <w:tc>
          <w:tcPr>
            <w:tcW w:w="1276" w:type="dxa"/>
            <w:shd w:val="clear" w:color="auto" w:fill="auto"/>
            <w:vAlign w:val="center"/>
          </w:tcPr>
          <w:p w:rsidR="009766D1" w:rsidRPr="00986737" w:rsidRDefault="009766D1" w:rsidP="00D420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6D1" w:rsidRPr="00986737" w:rsidRDefault="009766D1" w:rsidP="00D420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766D1" w:rsidRPr="00986737" w:rsidRDefault="009766D1" w:rsidP="00D420D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 xml:space="preserve">LA STRADA </w:t>
            </w:r>
            <w:proofErr w:type="spellStart"/>
            <w:r w:rsidRPr="009766D1">
              <w:rPr>
                <w:rFonts w:ascii="Arial" w:hAnsi="Arial" w:cs="Arial"/>
                <w:sz w:val="24"/>
                <w:szCs w:val="24"/>
              </w:rPr>
              <w:t>E.Bill,P.Kujawski</w:t>
            </w:r>
            <w:proofErr w:type="spellEnd"/>
            <w:r w:rsidRPr="009766D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766D1">
              <w:rPr>
                <w:rFonts w:ascii="Arial" w:hAnsi="Arial" w:cs="Arial"/>
                <w:sz w:val="24"/>
                <w:szCs w:val="24"/>
              </w:rPr>
              <w:t>sp.jawna</w:t>
            </w:r>
            <w:proofErr w:type="spellEnd"/>
          </w:p>
          <w:p w:rsidR="009766D1" w:rsidRPr="00986737" w:rsidRDefault="00D420D7" w:rsidP="00D420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Jagodowa 15</w:t>
            </w:r>
            <w:r w:rsidR="009766D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766D1" w:rsidRPr="00986737" w:rsidRDefault="009766D1" w:rsidP="00D420D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42-200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66D1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66D1" w:rsidRPr="00986737" w:rsidRDefault="009766D1" w:rsidP="00D420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136 062.84 zł</w:t>
            </w:r>
          </w:p>
        </w:tc>
      </w:tr>
      <w:tr w:rsidR="009766D1" w:rsidRPr="00BB547B" w:rsidTr="00453DEC">
        <w:tc>
          <w:tcPr>
            <w:tcW w:w="1276" w:type="dxa"/>
            <w:shd w:val="clear" w:color="auto" w:fill="auto"/>
            <w:vAlign w:val="center"/>
          </w:tcPr>
          <w:p w:rsidR="009766D1" w:rsidRPr="00986737" w:rsidRDefault="009766D1" w:rsidP="00D420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6D1" w:rsidRPr="00986737" w:rsidRDefault="009766D1" w:rsidP="00D420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766D1" w:rsidRPr="00986737" w:rsidRDefault="009766D1" w:rsidP="00D420D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 xml:space="preserve">LA STRADA </w:t>
            </w:r>
            <w:proofErr w:type="spellStart"/>
            <w:r w:rsidRPr="009766D1">
              <w:rPr>
                <w:rFonts w:ascii="Arial" w:hAnsi="Arial" w:cs="Arial"/>
                <w:sz w:val="24"/>
                <w:szCs w:val="24"/>
              </w:rPr>
              <w:t>E.Bill,P.Kujawski</w:t>
            </w:r>
            <w:proofErr w:type="spellEnd"/>
            <w:r w:rsidRPr="009766D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766D1">
              <w:rPr>
                <w:rFonts w:ascii="Arial" w:hAnsi="Arial" w:cs="Arial"/>
                <w:sz w:val="24"/>
                <w:szCs w:val="24"/>
              </w:rPr>
              <w:t>sp.jawna</w:t>
            </w:r>
            <w:proofErr w:type="spellEnd"/>
          </w:p>
          <w:p w:rsidR="009766D1" w:rsidRPr="00986737" w:rsidRDefault="00D420D7" w:rsidP="00D420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Jagodowa 15</w:t>
            </w:r>
            <w:r w:rsidR="009766D1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766D1" w:rsidRPr="00986737" w:rsidRDefault="009766D1" w:rsidP="00D420D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lastRenderedPageBreak/>
              <w:t>42-200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66D1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66D1" w:rsidRPr="00986737" w:rsidRDefault="009766D1" w:rsidP="00D420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lastRenderedPageBreak/>
              <w:t>362 948.40 zł</w:t>
            </w:r>
          </w:p>
        </w:tc>
      </w:tr>
      <w:tr w:rsidR="009766D1" w:rsidRPr="00BB547B" w:rsidTr="00453DEC">
        <w:tc>
          <w:tcPr>
            <w:tcW w:w="1276" w:type="dxa"/>
            <w:shd w:val="clear" w:color="auto" w:fill="auto"/>
            <w:vAlign w:val="center"/>
          </w:tcPr>
          <w:p w:rsidR="009766D1" w:rsidRPr="00986737" w:rsidRDefault="009766D1" w:rsidP="00D420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6D1" w:rsidRPr="00986737" w:rsidRDefault="009766D1" w:rsidP="00D420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766D1" w:rsidRPr="00986737" w:rsidRDefault="009766D1" w:rsidP="00D420D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Fundacja Socjalna JURA</w:t>
            </w:r>
          </w:p>
          <w:p w:rsidR="009766D1" w:rsidRPr="00986737" w:rsidRDefault="009766D1" w:rsidP="00D420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Bohaterów Katynia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66D1">
              <w:rPr>
                <w:rFonts w:ascii="Arial" w:hAnsi="Arial" w:cs="Arial"/>
                <w:sz w:val="24"/>
                <w:szCs w:val="24"/>
              </w:rPr>
              <w:t>13/11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766D1" w:rsidRPr="00986737" w:rsidRDefault="009766D1" w:rsidP="00D420D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42-208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66D1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66D1" w:rsidRPr="00986737" w:rsidRDefault="009766D1" w:rsidP="00D420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180 810.00 zł</w:t>
            </w:r>
          </w:p>
        </w:tc>
      </w:tr>
      <w:tr w:rsidR="009766D1" w:rsidRPr="00BB547B" w:rsidTr="00453DEC">
        <w:tc>
          <w:tcPr>
            <w:tcW w:w="1276" w:type="dxa"/>
            <w:shd w:val="clear" w:color="auto" w:fill="auto"/>
            <w:vAlign w:val="center"/>
          </w:tcPr>
          <w:p w:rsidR="009766D1" w:rsidRPr="00986737" w:rsidRDefault="009766D1" w:rsidP="00D420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6D1" w:rsidRPr="00986737" w:rsidRDefault="009766D1" w:rsidP="00D420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766D1" w:rsidRPr="00986737" w:rsidRDefault="009766D1" w:rsidP="00D420D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Fundacja Socjalna JURA</w:t>
            </w:r>
          </w:p>
          <w:p w:rsidR="009766D1" w:rsidRPr="00986737" w:rsidRDefault="009766D1" w:rsidP="00D420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Bohaterów Katynia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66D1">
              <w:rPr>
                <w:rFonts w:ascii="Arial" w:hAnsi="Arial" w:cs="Arial"/>
                <w:sz w:val="24"/>
                <w:szCs w:val="24"/>
              </w:rPr>
              <w:t>13/11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766D1" w:rsidRPr="00986737" w:rsidRDefault="009766D1" w:rsidP="00D420D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42-208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66D1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66D1" w:rsidRPr="00986737" w:rsidRDefault="009766D1" w:rsidP="00D420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361 472.40 zł</w:t>
            </w:r>
          </w:p>
        </w:tc>
      </w:tr>
      <w:tr w:rsidR="009766D1" w:rsidRPr="00BB547B" w:rsidTr="00453DEC">
        <w:tc>
          <w:tcPr>
            <w:tcW w:w="1276" w:type="dxa"/>
            <w:shd w:val="clear" w:color="auto" w:fill="auto"/>
            <w:vAlign w:val="center"/>
          </w:tcPr>
          <w:p w:rsidR="009766D1" w:rsidRPr="00986737" w:rsidRDefault="009766D1" w:rsidP="00D420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6D1" w:rsidRPr="00986737" w:rsidRDefault="009766D1" w:rsidP="00D420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766D1" w:rsidRPr="00986737" w:rsidRDefault="009766D1" w:rsidP="00D420D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 xml:space="preserve">F.U.H A.P FORTIS Agata </w:t>
            </w:r>
            <w:r w:rsidR="00D420D7">
              <w:rPr>
                <w:rFonts w:ascii="Arial" w:hAnsi="Arial" w:cs="Arial"/>
                <w:sz w:val="24"/>
                <w:szCs w:val="24"/>
              </w:rPr>
              <w:t>Bauerek</w:t>
            </w:r>
          </w:p>
          <w:p w:rsidR="009766D1" w:rsidRPr="00986737" w:rsidRDefault="009766D1" w:rsidP="00D420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Objazdowa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66D1">
              <w:rPr>
                <w:rFonts w:ascii="Arial" w:hAnsi="Arial" w:cs="Arial"/>
                <w:sz w:val="24"/>
                <w:szCs w:val="24"/>
              </w:rPr>
              <w:t>14/4a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766D1" w:rsidRPr="00986737" w:rsidRDefault="009766D1" w:rsidP="00D420D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43-430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66D1">
              <w:rPr>
                <w:rFonts w:ascii="Arial" w:hAnsi="Arial" w:cs="Arial"/>
                <w:sz w:val="24"/>
                <w:szCs w:val="24"/>
              </w:rPr>
              <w:t>Skoczów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66D1" w:rsidRPr="00986737" w:rsidRDefault="009766D1" w:rsidP="00D420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184 500.00 zł</w:t>
            </w:r>
          </w:p>
        </w:tc>
      </w:tr>
      <w:tr w:rsidR="009766D1" w:rsidRPr="00BB547B" w:rsidTr="00453DEC">
        <w:tc>
          <w:tcPr>
            <w:tcW w:w="1276" w:type="dxa"/>
            <w:shd w:val="clear" w:color="auto" w:fill="auto"/>
            <w:vAlign w:val="center"/>
          </w:tcPr>
          <w:p w:rsidR="009766D1" w:rsidRPr="00986737" w:rsidRDefault="009766D1" w:rsidP="00D420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6D1" w:rsidRPr="00986737" w:rsidRDefault="009766D1" w:rsidP="00D420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766D1" w:rsidRPr="00986737" w:rsidRDefault="00D420D7" w:rsidP="00D420D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F.U.H A.P FORTIS Agata Bauerek</w:t>
            </w:r>
          </w:p>
          <w:p w:rsidR="009766D1" w:rsidRPr="00986737" w:rsidRDefault="009766D1" w:rsidP="00D420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Objazdowa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66D1">
              <w:rPr>
                <w:rFonts w:ascii="Arial" w:hAnsi="Arial" w:cs="Arial"/>
                <w:sz w:val="24"/>
                <w:szCs w:val="24"/>
              </w:rPr>
              <w:t>14/4a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766D1" w:rsidRPr="00986737" w:rsidRDefault="009766D1" w:rsidP="00D420D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43-430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66D1">
              <w:rPr>
                <w:rFonts w:ascii="Arial" w:hAnsi="Arial" w:cs="Arial"/>
                <w:sz w:val="24"/>
                <w:szCs w:val="24"/>
              </w:rPr>
              <w:t>Skoczów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66D1" w:rsidRPr="00986737" w:rsidRDefault="009766D1" w:rsidP="00D420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66D1">
              <w:rPr>
                <w:rFonts w:ascii="Arial" w:hAnsi="Arial" w:cs="Arial"/>
                <w:sz w:val="24"/>
                <w:szCs w:val="24"/>
              </w:rPr>
              <w:t>369 000.00 zł</w:t>
            </w:r>
          </w:p>
        </w:tc>
      </w:tr>
      <w:bookmarkEnd w:id="0"/>
    </w:tbl>
    <w:p w:rsidR="00C236D3" w:rsidRPr="00BB547B" w:rsidRDefault="00C236D3" w:rsidP="00D420D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D420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982" w:rsidRDefault="00665982">
      <w:r>
        <w:separator/>
      </w:r>
    </w:p>
  </w:endnote>
  <w:endnote w:type="continuationSeparator" w:id="0">
    <w:p w:rsidR="00665982" w:rsidRDefault="0066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0D7" w:rsidRPr="00D420D7" w:rsidRDefault="00F976A9" w:rsidP="00D420D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420D7" w:rsidRPr="00D420D7" w:rsidTr="00453DEC">
      <w:tc>
        <w:tcPr>
          <w:tcW w:w="0" w:type="auto"/>
          <w:shd w:val="clear" w:color="auto" w:fill="auto"/>
          <w:vAlign w:val="center"/>
        </w:tcPr>
        <w:p w:rsidR="00D420D7" w:rsidRPr="00D420D7" w:rsidRDefault="00D420D7" w:rsidP="00D420D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420D7" w:rsidRPr="00D420D7" w:rsidRDefault="00D420D7" w:rsidP="00D420D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420D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420D7" w:rsidRPr="00D420D7" w:rsidRDefault="00D420D7" w:rsidP="00D420D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420D7" w:rsidRPr="00D420D7" w:rsidRDefault="00D420D7" w:rsidP="00D420D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420D7" w:rsidRPr="00D420D7" w:rsidRDefault="00D420D7" w:rsidP="00D420D7">
    <w:pPr>
      <w:spacing w:line="276" w:lineRule="auto"/>
      <w:rPr>
        <w:rFonts w:ascii="Roboto" w:hAnsi="Roboto"/>
        <w:b/>
        <w:bCs/>
        <w:sz w:val="24"/>
        <w:szCs w:val="24"/>
      </w:rPr>
    </w:pPr>
    <w:r w:rsidRPr="00D420D7">
      <w:rPr>
        <w:rFonts w:ascii="Roboto" w:hAnsi="Roboto"/>
        <w:b/>
        <w:bCs/>
        <w:sz w:val="24"/>
        <w:szCs w:val="18"/>
      </w:rPr>
      <w:t>Kanclerz Politechniki Częstochowskiej</w:t>
    </w:r>
  </w:p>
  <w:p w:rsidR="00D420D7" w:rsidRPr="00D420D7" w:rsidRDefault="00F976A9" w:rsidP="00D420D7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D420D7" w:rsidRPr="00D420D7">
      <w:rPr>
        <w:rFonts w:ascii="Roboto" w:hAnsi="Roboto"/>
        <w:sz w:val="24"/>
        <w:szCs w:val="24"/>
      </w:rPr>
      <w:t>ul. Gen. J.H. Dąbrowskiego 69, 42-201 Częstochowa</w:t>
    </w:r>
  </w:p>
  <w:p w:rsidR="00D420D7" w:rsidRPr="00D420D7" w:rsidRDefault="00D420D7" w:rsidP="00D420D7">
    <w:pPr>
      <w:spacing w:line="276" w:lineRule="auto"/>
      <w:rPr>
        <w:rFonts w:ascii="Arial" w:hAnsi="Arial"/>
        <w:noProof/>
        <w:sz w:val="24"/>
        <w:szCs w:val="24"/>
      </w:rPr>
    </w:pPr>
    <w:r w:rsidRPr="00D420D7">
      <w:rPr>
        <w:rFonts w:ascii="Roboto" w:hAnsi="Roboto"/>
        <w:sz w:val="24"/>
        <w:szCs w:val="24"/>
      </w:rPr>
      <w:t>tel. +48 34 325 02 56, e-mail: kanclerz@pcz.pl</w:t>
    </w:r>
  </w:p>
  <w:p w:rsidR="00D420D7" w:rsidRPr="00D420D7" w:rsidRDefault="00D420D7" w:rsidP="00D420D7">
    <w:pPr>
      <w:rPr>
        <w:rFonts w:ascii="Roboto" w:hAnsi="Roboto"/>
        <w:b/>
        <w:sz w:val="24"/>
        <w:szCs w:val="24"/>
      </w:rPr>
    </w:pPr>
    <w:r w:rsidRPr="00D420D7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976A9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976A9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659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982" w:rsidRDefault="00665982">
      <w:r>
        <w:separator/>
      </w:r>
    </w:p>
  </w:footnote>
  <w:footnote w:type="continuationSeparator" w:id="0">
    <w:p w:rsidR="00665982" w:rsidRDefault="00665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6D1" w:rsidRDefault="009766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0D7" w:rsidRPr="00D420D7" w:rsidRDefault="00F976A9" w:rsidP="00D420D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D420D7" w:rsidRPr="00D420D7" w:rsidRDefault="00D420D7" w:rsidP="00D420D7">
    <w:pPr>
      <w:spacing w:after="160" w:line="259" w:lineRule="auto"/>
      <w:rPr>
        <w:rFonts w:ascii="Arial" w:hAnsi="Arial"/>
        <w:sz w:val="22"/>
        <w:szCs w:val="22"/>
      </w:rPr>
    </w:pPr>
  </w:p>
  <w:p w:rsidR="009766D1" w:rsidRDefault="009766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6D1" w:rsidRDefault="009766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598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65982"/>
    <w:rsid w:val="0069085C"/>
    <w:rsid w:val="006B27ED"/>
    <w:rsid w:val="00843263"/>
    <w:rsid w:val="00861E75"/>
    <w:rsid w:val="009766D1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420D7"/>
    <w:rsid w:val="00D665F5"/>
    <w:rsid w:val="00D7128F"/>
    <w:rsid w:val="00EA3476"/>
    <w:rsid w:val="00F16C60"/>
    <w:rsid w:val="00F95C33"/>
    <w:rsid w:val="00F976A9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520C1839-6FB5-437A-9260-2B887D048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165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2023-12-21T10:51:00Z</dcterms:created>
  <dcterms:modified xsi:type="dcterms:W3CDTF">2023-12-21T10:51:00Z</dcterms:modified>
</cp:coreProperties>
</file>