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37A67" w:rsidRPr="00B37A6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37A6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37A67">
        <w:rPr>
          <w:rFonts w:ascii="Arial" w:hAnsi="Arial" w:cs="Arial"/>
        </w:rPr>
        <w:t>Politechnika Częstochowska</w:t>
      </w:r>
    </w:p>
    <w:p w:rsidR="006676AE" w:rsidRPr="0012157F" w:rsidRDefault="00B37A6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37A6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B37A6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37A6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37A6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B37A6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37A67" w:rsidRPr="0012157F" w:rsidTr="00F01919">
        <w:tc>
          <w:tcPr>
            <w:tcW w:w="9104" w:type="dxa"/>
            <w:shd w:val="clear" w:color="auto" w:fill="D9D9D9"/>
          </w:tcPr>
          <w:p w:rsidR="00B37A67" w:rsidRPr="0012157F" w:rsidRDefault="00B37A67" w:rsidP="00F0191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37A67" w:rsidRPr="0012157F" w:rsidRDefault="00B37A67" w:rsidP="00F019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37A6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B37A67" w:rsidRPr="00612283" w:rsidRDefault="00B37A67" w:rsidP="00F0191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37A67" w:rsidRPr="0012157F" w:rsidRDefault="00B37A67" w:rsidP="00F01919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B37A6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7A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w budynku Wydziału Zarządzania Politechniki Częstochowskiej ETAP II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37A67" w:rsidRPr="00A2540E" w:rsidTr="00F01919">
        <w:tc>
          <w:tcPr>
            <w:tcW w:w="2269" w:type="dxa"/>
            <w:shd w:val="clear" w:color="auto" w:fill="auto"/>
          </w:tcPr>
          <w:p w:rsidR="00B37A67" w:rsidRPr="00A2540E" w:rsidRDefault="00B37A67" w:rsidP="00F019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37A67" w:rsidRPr="00A2540E" w:rsidRDefault="00B37A67" w:rsidP="00F0191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37A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RK-NZ.261.113.2023.ŁZ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37A67" w:rsidRPr="00B37A6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0C2F90">
        <w:rPr>
          <w:rFonts w:ascii="Arial" w:hAnsi="Arial" w:cs="Arial"/>
          <w:sz w:val="24"/>
          <w:szCs w:val="24"/>
        </w:rPr>
        <w:t>129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990" w:rsidRDefault="00695990" w:rsidP="0038231F">
      <w:pPr>
        <w:spacing w:after="0" w:line="240" w:lineRule="auto"/>
      </w:pPr>
      <w:r>
        <w:separator/>
      </w:r>
    </w:p>
  </w:endnote>
  <w:endnote w:type="continuationSeparator" w:id="0">
    <w:p w:rsidR="00695990" w:rsidRDefault="006959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A67" w:rsidRDefault="00B37A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53B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53B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A67" w:rsidRDefault="00B37A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990" w:rsidRDefault="00695990" w:rsidP="0038231F">
      <w:pPr>
        <w:spacing w:after="0" w:line="240" w:lineRule="auto"/>
      </w:pPr>
      <w:r>
        <w:separator/>
      </w:r>
    </w:p>
  </w:footnote>
  <w:footnote w:type="continuationSeparator" w:id="0">
    <w:p w:rsidR="00695990" w:rsidRDefault="0069599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A67" w:rsidRDefault="00B37A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A67" w:rsidRDefault="00B37A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A67" w:rsidRDefault="00B37A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599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53B8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5990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37A67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EA8972-4D9B-4065-B061-153E0C27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E42CA-7A69-49A6-A1E1-85CC52957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2023-12-21T08:04:00Z</dcterms:created>
  <dcterms:modified xsi:type="dcterms:W3CDTF">2023-12-21T08:04:00Z</dcterms:modified>
</cp:coreProperties>
</file>