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340BB9" w:rsidRPr="00340BB9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340BB9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340BB9">
        <w:rPr>
          <w:rFonts w:ascii="Arial" w:hAnsi="Arial" w:cs="Arial"/>
          <w:b/>
          <w:bCs/>
        </w:rPr>
        <w:t>Politechnika Częstochowska</w:t>
      </w:r>
    </w:p>
    <w:p w:rsidR="00140C27" w:rsidRPr="00140C27" w:rsidRDefault="00340BB9" w:rsidP="00140C27">
      <w:pPr>
        <w:spacing w:line="360" w:lineRule="auto"/>
        <w:ind w:left="3969"/>
        <w:rPr>
          <w:rFonts w:ascii="Arial" w:hAnsi="Arial" w:cs="Arial"/>
        </w:rPr>
      </w:pPr>
      <w:r w:rsidRPr="00340BB9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340BB9">
        <w:rPr>
          <w:rFonts w:ascii="Arial" w:hAnsi="Arial" w:cs="Arial"/>
        </w:rPr>
        <w:t>69</w:t>
      </w:r>
    </w:p>
    <w:p w:rsidR="00140C27" w:rsidRPr="00140C27" w:rsidRDefault="00340BB9" w:rsidP="00140C27">
      <w:pPr>
        <w:ind w:left="3969"/>
        <w:rPr>
          <w:rFonts w:ascii="Arial" w:hAnsi="Arial" w:cs="Arial"/>
        </w:rPr>
      </w:pPr>
      <w:r w:rsidRPr="00340BB9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340BB9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340BB9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0BB9">
              <w:rPr>
                <w:rFonts w:ascii="Arial" w:hAnsi="Arial" w:cs="Arial"/>
                <w:bCs/>
              </w:rPr>
              <w:t>DOSTAWA NOTEBOOKA DLA WYDZIAŁU ELEKTRYCZNEGO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340BB9" w:rsidRPr="00140C27" w:rsidTr="00365EE4">
        <w:tc>
          <w:tcPr>
            <w:tcW w:w="2268" w:type="dxa"/>
            <w:shd w:val="clear" w:color="auto" w:fill="auto"/>
          </w:tcPr>
          <w:p w:rsidR="00340BB9" w:rsidRPr="00140C27" w:rsidRDefault="00340BB9" w:rsidP="00365E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340BB9" w:rsidRPr="00140C27" w:rsidRDefault="00340BB9" w:rsidP="00365E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0BB9">
              <w:rPr>
                <w:rFonts w:ascii="Arial" w:hAnsi="Arial" w:cs="Arial"/>
                <w:bCs/>
              </w:rPr>
              <w:t>RK-NZ.261.109.2023.JP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2" type="#_x0000_t75" style="width:314.25pt;height:20.25pt" o:ole="">
                  <v:imagedata r:id="rId10" o:title=""/>
                </v:shape>
                <w:control r:id="rId11" w:name="OptionButton2" w:shapeid="_x0000_i1042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3" type="#_x0000_t75" style="width:314.25pt;height:20.25pt" o:ole="">
                  <v:imagedata r:id="rId12" o:title=""/>
                </v:shape>
                <w:control r:id="rId13" w:name="OptionButton3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4" type="#_x0000_t75" style="width:314.25pt;height:20.25pt" o:ole="">
                  <v:imagedata r:id="rId14" o:title=""/>
                </v:shape>
                <w:control r:id="rId15" w:name="OptionButton4" w:shapeid="_x0000_i1044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6" type="#_x0000_t75" style="width:108pt;height:20.25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340BB9" w:rsidRDefault="00FF57EE" w:rsidP="00340BB9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340BB9" w:rsidRDefault="00340BB9" w:rsidP="00340BB9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:rsidR="00340BB9" w:rsidRDefault="00340BB9" w:rsidP="00340BB9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:rsidR="00340BB9" w:rsidRPr="00C754AE" w:rsidRDefault="00340BB9" w:rsidP="00340BB9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udzielamy gwarancji na okres .......... 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>
          <v:shape id="_x0000_i1047" type="#_x0000_t75" style="width:142.5pt;height:17.25pt" o:ole="">
            <v:imagedata r:id="rId20" o:title=""/>
          </v:shape>
          <w:control r:id="rId21" w:name="CheckBox1" w:shapeid="_x0000_i1047"/>
        </w:object>
      </w:r>
    </w:p>
    <w:p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>
          <v:shape id="_x0000_i1048" type="#_x0000_t75" style="width:180.75pt;height:21.75pt" o:ole="">
            <v:imagedata r:id="rId22" o:title=""/>
          </v:shape>
          <w:control r:id="rId23" w:name="CheckBox2" w:shapeid="_x0000_i1048"/>
        </w:object>
      </w:r>
    </w:p>
    <w:p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3D0" w:rsidRDefault="003723D0" w:rsidP="00FF57EE">
      <w:r>
        <w:separator/>
      </w:r>
    </w:p>
  </w:endnote>
  <w:endnote w:type="continuationSeparator" w:id="0">
    <w:p w:rsidR="003723D0" w:rsidRDefault="003723D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BB9" w:rsidRDefault="00340B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E0E36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E0E36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BB9" w:rsidRDefault="00340B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3D0" w:rsidRDefault="003723D0" w:rsidP="00FF57EE">
      <w:r>
        <w:separator/>
      </w:r>
    </w:p>
  </w:footnote>
  <w:footnote w:type="continuationSeparator" w:id="0">
    <w:p w:rsidR="003723D0" w:rsidRDefault="003723D0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BB9" w:rsidRDefault="00340B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340BB9">
      <w:rPr>
        <w:sz w:val="20"/>
        <w:szCs w:val="20"/>
      </w:rPr>
      <w:t>RK-NZ.261.109.2023.JP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BB9" w:rsidRDefault="00340B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23D0"/>
    <w:rsid w:val="00025E59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40BB9"/>
    <w:rsid w:val="00367F75"/>
    <w:rsid w:val="003723D0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0E36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B4984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886B5A-BCA7-4A42-B3DB-1441ED56A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6B3FA-E70C-443C-9DB0-675E29326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2023-12-14T13:38:00Z</dcterms:created>
  <dcterms:modified xsi:type="dcterms:W3CDTF">2023-12-14T13:38:00Z</dcterms:modified>
</cp:coreProperties>
</file>