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B7E9D" w:rsidRPr="00BB7E9D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BB7E9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B7E9D">
        <w:rPr>
          <w:rFonts w:ascii="Arial" w:hAnsi="Arial" w:cs="Arial"/>
        </w:rPr>
        <w:t>Politechnika Częstochowska</w:t>
      </w:r>
    </w:p>
    <w:p w:rsidR="00B95C96" w:rsidRPr="0012157F" w:rsidRDefault="00BB7E9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B7E9D">
        <w:rPr>
          <w:rFonts w:ascii="Arial" w:hAnsi="Arial" w:cs="Arial"/>
        </w:rPr>
        <w:t>Dąbrowskiego</w:t>
      </w:r>
      <w:r w:rsidR="00B95C96" w:rsidRPr="0012157F">
        <w:rPr>
          <w:rFonts w:ascii="Arial" w:hAnsi="Arial" w:cs="Arial"/>
        </w:rPr>
        <w:t xml:space="preserve"> </w:t>
      </w:r>
      <w:r w:rsidRPr="00BB7E9D">
        <w:rPr>
          <w:rFonts w:ascii="Arial" w:hAnsi="Arial" w:cs="Arial"/>
        </w:rPr>
        <w:t>69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BB7E9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B7E9D">
        <w:rPr>
          <w:rFonts w:ascii="Arial" w:hAnsi="Arial" w:cs="Arial"/>
        </w:rPr>
        <w:t>42-201</w:t>
      </w:r>
      <w:r w:rsidR="00B95C96" w:rsidRPr="0012157F">
        <w:rPr>
          <w:rFonts w:ascii="Arial" w:hAnsi="Arial" w:cs="Arial"/>
        </w:rPr>
        <w:t xml:space="preserve"> </w:t>
      </w:r>
      <w:r w:rsidRPr="00BB7E9D">
        <w:rPr>
          <w:rFonts w:ascii="Arial" w:hAnsi="Arial" w:cs="Arial"/>
        </w:rPr>
        <w:t>Częstochowa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7E9D" w:rsidRPr="0012157F" w:rsidTr="00365EE4">
        <w:tc>
          <w:tcPr>
            <w:tcW w:w="9104" w:type="dxa"/>
            <w:shd w:val="clear" w:color="auto" w:fill="D9D9D9"/>
          </w:tcPr>
          <w:p w:rsidR="00BB7E9D" w:rsidRPr="0012157F" w:rsidRDefault="00BB7E9D" w:rsidP="00365EE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B7E9D" w:rsidRPr="00094F76" w:rsidRDefault="00BB7E9D" w:rsidP="00365EE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B7E9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B7E9D" w:rsidRPr="0017574D" w:rsidRDefault="00BB7E9D" w:rsidP="00365EE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B7E9D" w:rsidRDefault="00BB7E9D" w:rsidP="00365EE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B7E9D" w:rsidRPr="002C3302" w:rsidRDefault="00BB7E9D" w:rsidP="00365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BB7E9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7E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NOTEBOOKA DLA WYDZIAŁU ELEKTRYCZNEGO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7E9D" w:rsidRPr="00A2540E" w:rsidTr="00365EE4">
        <w:tc>
          <w:tcPr>
            <w:tcW w:w="2269" w:type="dxa"/>
            <w:shd w:val="clear" w:color="auto" w:fill="auto"/>
          </w:tcPr>
          <w:p w:rsidR="00BB7E9D" w:rsidRPr="00A2540E" w:rsidRDefault="00BB7E9D" w:rsidP="00365E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7E9D" w:rsidRPr="00A2540E" w:rsidRDefault="00BB7E9D" w:rsidP="00365E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7E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RK-NZ.261.109.2023.JP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B7E9D" w:rsidRPr="00BB7E9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129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BB7E9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B7E9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3B9" w:rsidRDefault="003203B9" w:rsidP="0038231F">
      <w:pPr>
        <w:spacing w:after="0" w:line="240" w:lineRule="auto"/>
      </w:pPr>
      <w:r>
        <w:separator/>
      </w:r>
    </w:p>
  </w:endnote>
  <w:endnote w:type="continuationSeparator" w:id="0">
    <w:p w:rsidR="003203B9" w:rsidRDefault="003203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9D" w:rsidRDefault="00BB7E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7E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7E9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9D" w:rsidRDefault="00BB7E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3B9" w:rsidRDefault="003203B9" w:rsidP="0038231F">
      <w:pPr>
        <w:spacing w:after="0" w:line="240" w:lineRule="auto"/>
      </w:pPr>
      <w:r>
        <w:separator/>
      </w:r>
    </w:p>
  </w:footnote>
  <w:footnote w:type="continuationSeparator" w:id="0">
    <w:p w:rsidR="003203B9" w:rsidRDefault="003203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9D" w:rsidRDefault="00BB7E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9D" w:rsidRDefault="00BB7E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E9D" w:rsidRDefault="00BB7E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3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03B9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B7E9D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A9CBE2-22F3-4BF0-96ED-C0941FA2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1CE8B-65FA-46CC-9C74-92D08645A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2023-12-14T13:37:00Z</dcterms:created>
  <dcterms:modified xsi:type="dcterms:W3CDTF">2023-12-14T13:37:00Z</dcterms:modified>
</cp:coreProperties>
</file>