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F5178" w:rsidRPr="004F5178">
        <w:rPr>
          <w:rFonts w:ascii="Arial" w:eastAsia="Times New Roman" w:hAnsi="Arial" w:cs="Arial"/>
          <w:bCs/>
          <w:sz w:val="24"/>
          <w:szCs w:val="20"/>
          <w:lang w:eastAsia="pl-PL"/>
        </w:rPr>
        <w:t>3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5178" w:rsidRPr="00C14101" w:rsidTr="00365EE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F5178" w:rsidRPr="00C14101" w:rsidRDefault="004F5178" w:rsidP="00365EE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F5178" w:rsidRPr="00C14101" w:rsidRDefault="004F5178" w:rsidP="00365EE4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F5178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4F5178" w:rsidRPr="00C14101" w:rsidRDefault="004F5178" w:rsidP="00365E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F5178" w:rsidRPr="00C14101" w:rsidRDefault="004F5178" w:rsidP="00365E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4F517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4F517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51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NOTEBOOKA DLA WYDZIAŁU ELEKTRYCZNEGO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F5178" w:rsidRPr="00D62E6E" w:rsidTr="00365EE4">
        <w:tc>
          <w:tcPr>
            <w:tcW w:w="2269" w:type="dxa"/>
            <w:shd w:val="clear" w:color="auto" w:fill="auto"/>
          </w:tcPr>
          <w:p w:rsidR="004F5178" w:rsidRPr="00D62E6E" w:rsidRDefault="004F5178" w:rsidP="00365E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5178" w:rsidRPr="00D62E6E" w:rsidRDefault="004F5178" w:rsidP="00365EE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F517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RK-NZ.261.109.2023.JP</w:t>
            </w:r>
          </w:p>
        </w:tc>
      </w:tr>
    </w:tbl>
    <w:p w:rsidR="00BC121E" w:rsidRDefault="004F5178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F5178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4F517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F517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F8A" w:rsidRDefault="000D5F8A">
      <w:r>
        <w:separator/>
      </w:r>
    </w:p>
  </w:endnote>
  <w:endnote w:type="continuationSeparator" w:id="0">
    <w:p w:rsidR="000D5F8A" w:rsidRDefault="000D5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1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1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178" w:rsidRDefault="004F51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F8A" w:rsidRDefault="000D5F8A">
      <w:r>
        <w:separator/>
      </w:r>
    </w:p>
  </w:footnote>
  <w:footnote w:type="continuationSeparator" w:id="0">
    <w:p w:rsidR="000D5F8A" w:rsidRDefault="000D5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178" w:rsidRDefault="004F51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178" w:rsidRDefault="004F51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178" w:rsidRDefault="004F5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5F8A"/>
    <w:rsid w:val="0000184A"/>
    <w:rsid w:val="00007C1C"/>
    <w:rsid w:val="00012997"/>
    <w:rsid w:val="000621A2"/>
    <w:rsid w:val="00067B62"/>
    <w:rsid w:val="000719DC"/>
    <w:rsid w:val="00075CEC"/>
    <w:rsid w:val="000D5F8A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5178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7662D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710AD8-E3B5-4232-B6A2-02382489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6B581-2D49-4677-B094-1B94044A9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2023-12-14T13:37:00Z</dcterms:created>
  <dcterms:modified xsi:type="dcterms:W3CDTF">2023-12-14T13:37:00Z</dcterms:modified>
</cp:coreProperties>
</file>