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FD2ECE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1B332B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B332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1B332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B332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1B332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1B332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B332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1B332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B332B" w:rsidRPr="007B107C" w:rsidTr="00FC25E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B332B" w:rsidRPr="007B107C" w:rsidRDefault="001B332B" w:rsidP="00FC25EC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1B332B" w:rsidRPr="007B107C" w:rsidRDefault="001B332B" w:rsidP="00FC25EC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B332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1B332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1B332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1B332B" w:rsidRPr="007B107C" w:rsidRDefault="001B332B" w:rsidP="00FC25EC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1B332B" w:rsidRPr="007B107C" w:rsidRDefault="001B332B" w:rsidP="00FC25EC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1B332B" w:rsidRPr="007B107C" w:rsidRDefault="001B332B" w:rsidP="00FC25EC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1B332B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1B332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gadżetów reklamowych - 15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1B332B" w:rsidRPr="001B332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CRZP/198/2023/AZP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1B332B" w:rsidRPr="001B332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332B" w:rsidRDefault="001B332B" w:rsidP="001B332B">
      <w:pPr>
        <w:spacing w:after="0" w:line="240" w:lineRule="auto"/>
      </w:pPr>
      <w:r>
        <w:separator/>
      </w:r>
    </w:p>
  </w:endnote>
  <w:endnote w:type="continuationSeparator" w:id="0">
    <w:p w:rsidR="001B332B" w:rsidRDefault="001B332B" w:rsidP="001B33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32B" w:rsidRDefault="001B33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32B" w:rsidRDefault="001B33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32B" w:rsidRDefault="001B33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332B" w:rsidRDefault="001B332B" w:rsidP="001B332B">
      <w:pPr>
        <w:spacing w:after="0" w:line="240" w:lineRule="auto"/>
      </w:pPr>
      <w:r>
        <w:separator/>
      </w:r>
    </w:p>
  </w:footnote>
  <w:footnote w:type="continuationSeparator" w:id="0">
    <w:p w:rsidR="001B332B" w:rsidRDefault="001B332B" w:rsidP="001B33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32B" w:rsidRDefault="001B33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32B" w:rsidRDefault="001B33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32B" w:rsidRDefault="001B33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F68"/>
    <w:rsid w:val="001B332B"/>
    <w:rsid w:val="002621C4"/>
    <w:rsid w:val="002E4F68"/>
    <w:rsid w:val="007B107C"/>
    <w:rsid w:val="007C7D43"/>
    <w:rsid w:val="00843802"/>
    <w:rsid w:val="008750B3"/>
    <w:rsid w:val="00C31816"/>
    <w:rsid w:val="00FD2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5E631252-0864-4435-BF53-1754ACFB5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B33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332B"/>
  </w:style>
  <w:style w:type="paragraph" w:styleId="Stopka">
    <w:name w:val="footer"/>
    <w:basedOn w:val="Normalny"/>
    <w:link w:val="StopkaZnak"/>
    <w:uiPriority w:val="99"/>
    <w:unhideWhenUsed/>
    <w:rsid w:val="001B33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332B"/>
  </w:style>
  <w:style w:type="paragraph" w:styleId="Tekstdymka">
    <w:name w:val="Balloon Text"/>
    <w:basedOn w:val="Normalny"/>
    <w:link w:val="TekstdymkaZnak"/>
    <w:uiPriority w:val="99"/>
    <w:semiHidden/>
    <w:unhideWhenUsed/>
    <w:rsid w:val="00FD2E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2E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2289</Characters>
  <Application>Microsoft Office Word</Application>
  <DocSecurity>0</DocSecurity>
  <Lines>19</Lines>
  <Paragraphs>5</Paragraphs>
  <ScaleCrop>false</ScaleCrop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2023-12-14T07:02:00Z</cp:lastPrinted>
  <dcterms:created xsi:type="dcterms:W3CDTF">2023-12-14T07:02:00Z</dcterms:created>
  <dcterms:modified xsi:type="dcterms:W3CDTF">2023-12-14T07:02:00Z</dcterms:modified>
</cp:coreProperties>
</file>