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37F9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24AAB" w:rsidRPr="00124AAB">
        <w:rPr>
          <w:b/>
        </w:rPr>
        <w:t>CRZP/198/2023/AZP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24AAB" w:rsidRPr="004A5DB6" w:rsidTr="00FC25EC">
        <w:tc>
          <w:tcPr>
            <w:tcW w:w="9212" w:type="dxa"/>
            <w:shd w:val="clear" w:color="auto" w:fill="auto"/>
          </w:tcPr>
          <w:p w:rsidR="00124AAB" w:rsidRPr="004A5DB6" w:rsidRDefault="00124AAB" w:rsidP="00FC25E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24AAB" w:rsidRPr="004A5DB6" w:rsidRDefault="00124AAB" w:rsidP="00FC25E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24AAB">
              <w:t>(</w:t>
            </w:r>
            <w:proofErr w:type="spellStart"/>
            <w:r w:rsidRPr="00124AAB">
              <w:t>t.j</w:t>
            </w:r>
            <w:proofErr w:type="spellEnd"/>
            <w:r w:rsidRPr="00124AA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24AAB" w:rsidRPr="004A5DB6" w:rsidRDefault="00124AAB" w:rsidP="00FC25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24AAB" w:rsidRPr="004A5DB6" w:rsidRDefault="00124AAB" w:rsidP="00FC25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24AAB" w:rsidRPr="004A5DB6" w:rsidRDefault="00124AAB" w:rsidP="00FC25E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24AAB" w:rsidRPr="00124A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24AAB" w:rsidP="005434B3">
      <w:pPr>
        <w:spacing w:after="240" w:line="276" w:lineRule="auto"/>
        <w:jc w:val="center"/>
      </w:pPr>
      <w:r w:rsidRPr="00124AAB">
        <w:rPr>
          <w:b/>
        </w:rPr>
        <w:t>Dostawa gadżetów reklamowych - 15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8BF" w:rsidRDefault="002118BF" w:rsidP="0038231F">
      <w:pPr>
        <w:spacing w:after="0" w:line="240" w:lineRule="auto"/>
      </w:pPr>
      <w:r>
        <w:separator/>
      </w:r>
    </w:p>
  </w:endnote>
  <w:endnote w:type="continuationSeparator" w:id="0">
    <w:p w:rsidR="002118BF" w:rsidRDefault="002118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AB" w:rsidRDefault="00124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AB" w:rsidRDefault="00124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8BF" w:rsidRDefault="002118BF" w:rsidP="0038231F">
      <w:pPr>
        <w:spacing w:after="0" w:line="240" w:lineRule="auto"/>
      </w:pPr>
      <w:r>
        <w:separator/>
      </w:r>
    </w:p>
  </w:footnote>
  <w:footnote w:type="continuationSeparator" w:id="0">
    <w:p w:rsidR="002118BF" w:rsidRDefault="002118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AB" w:rsidRDefault="00124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AB" w:rsidRDefault="00124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AB" w:rsidRDefault="00124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8BF"/>
    <w:rsid w:val="00023477"/>
    <w:rsid w:val="000247FF"/>
    <w:rsid w:val="00025C8D"/>
    <w:rsid w:val="000303EE"/>
    <w:rsid w:val="00037F9A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4AAB"/>
    <w:rsid w:val="00160A7A"/>
    <w:rsid w:val="001902D2"/>
    <w:rsid w:val="001C6945"/>
    <w:rsid w:val="001F027E"/>
    <w:rsid w:val="00203A40"/>
    <w:rsid w:val="002118BF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3295B"/>
  <w15:chartTrackingRefBased/>
  <w15:docId w15:val="{B97318AC-09D8-4FF8-9343-9F7535BD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16AA4-7408-4126-854E-4438EEA34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2023-12-14T07:02:00Z</cp:lastPrinted>
  <dcterms:created xsi:type="dcterms:W3CDTF">2023-12-14T07:02:00Z</dcterms:created>
  <dcterms:modified xsi:type="dcterms:W3CDTF">2023-12-14T07:02:00Z</dcterms:modified>
</cp:coreProperties>
</file>