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888" w:rsidRDefault="00204888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</w:p>
    <w:p w:rsidR="00471F3F" w:rsidRPr="00471F3F" w:rsidRDefault="00BC0C95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C0C95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C0C95">
        <w:rPr>
          <w:rFonts w:ascii="Arial" w:hAnsi="Arial" w:cs="Arial"/>
          <w:sz w:val="24"/>
          <w:szCs w:val="24"/>
        </w:rPr>
        <w:t>2023-12-1</w:t>
      </w:r>
      <w:r w:rsidR="002442BB">
        <w:rPr>
          <w:rFonts w:ascii="Arial" w:hAnsi="Arial" w:cs="Arial"/>
          <w:sz w:val="24"/>
          <w:szCs w:val="24"/>
        </w:rPr>
        <w:t>4</w:t>
      </w:r>
    </w:p>
    <w:p w:rsidR="00471F3F" w:rsidRPr="00471F3F" w:rsidRDefault="00BC0C95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C0C9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BC0C95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BC0C95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C0C95">
        <w:rPr>
          <w:rFonts w:ascii="Arial" w:hAnsi="Arial" w:cs="Arial"/>
          <w:sz w:val="24"/>
          <w:szCs w:val="24"/>
        </w:rPr>
        <w:t>69</w:t>
      </w:r>
    </w:p>
    <w:p w:rsidR="00471F3F" w:rsidRPr="00471F3F" w:rsidRDefault="00BC0C95" w:rsidP="00471F3F">
      <w:pPr>
        <w:rPr>
          <w:rFonts w:ascii="Arial" w:hAnsi="Arial" w:cs="Arial"/>
          <w:sz w:val="24"/>
          <w:szCs w:val="24"/>
        </w:rPr>
      </w:pPr>
      <w:r w:rsidRPr="00BC0C95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C0C95">
        <w:rPr>
          <w:rFonts w:ascii="Arial" w:hAnsi="Arial" w:cs="Arial"/>
          <w:sz w:val="24"/>
          <w:szCs w:val="24"/>
        </w:rPr>
        <w:t>Częstochowa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204888" w:rsidRPr="00204888" w:rsidRDefault="00204888" w:rsidP="00471F3F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8E2148">
        <w:rPr>
          <w:rFonts w:ascii="Arial" w:hAnsi="Arial" w:cs="Arial"/>
          <w:bCs/>
          <w:sz w:val="24"/>
          <w:szCs w:val="24"/>
        </w:rPr>
        <w:t>1267/</w:t>
      </w:r>
      <w:bookmarkStart w:id="1" w:name="_GoBack"/>
      <w:bookmarkEnd w:id="1"/>
      <w:r>
        <w:rPr>
          <w:rFonts w:ascii="Arial" w:hAnsi="Arial" w:cs="Arial"/>
          <w:bCs/>
          <w:sz w:val="24"/>
          <w:szCs w:val="24"/>
        </w:rPr>
        <w:t>23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0C95" w:rsidRPr="00BC0C95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BC0C95" w:rsidRPr="00BC0C9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BC0C95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0C95">
              <w:rPr>
                <w:rFonts w:ascii="Arial" w:hAnsi="Arial" w:cs="Arial"/>
                <w:bCs/>
                <w:sz w:val="24"/>
                <w:szCs w:val="24"/>
              </w:rPr>
              <w:t>Dostawa  wyposażenia Laboratorium Transportu i Symulacji Procesów Logistycznych dla Wydziału Zarządzania  Politechniki Częstochowskiej</w:t>
            </w:r>
          </w:p>
        </w:tc>
      </w:tr>
      <w:tr w:rsidR="00BC0C95" w:rsidRPr="00A34E9B" w:rsidTr="009A39A9">
        <w:tc>
          <w:tcPr>
            <w:tcW w:w="2268" w:type="dxa"/>
            <w:shd w:val="clear" w:color="auto" w:fill="auto"/>
          </w:tcPr>
          <w:p w:rsidR="00BC0C95" w:rsidRPr="00A34E9B" w:rsidRDefault="00BC0C95" w:rsidP="009A39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C0C95" w:rsidRPr="00A34E9B" w:rsidRDefault="00BC0C95" w:rsidP="009A39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0C95">
              <w:rPr>
                <w:rFonts w:ascii="Arial" w:hAnsi="Arial" w:cs="Arial"/>
                <w:bCs/>
                <w:sz w:val="24"/>
                <w:szCs w:val="24"/>
              </w:rPr>
              <w:t>RK-NZ.261.105.2023.AR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BC0C95" w:rsidRPr="00BC0C95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C0C95" w:rsidRPr="00BC0C95">
        <w:rPr>
          <w:rFonts w:ascii="Arial" w:hAnsi="Arial" w:cs="Arial"/>
          <w:sz w:val="24"/>
          <w:szCs w:val="24"/>
        </w:rPr>
        <w:t>(</w:t>
      </w:r>
      <w:proofErr w:type="spellStart"/>
      <w:r w:rsidR="00BC0C95" w:rsidRPr="00BC0C95">
        <w:rPr>
          <w:rFonts w:ascii="Arial" w:hAnsi="Arial" w:cs="Arial"/>
          <w:sz w:val="24"/>
          <w:szCs w:val="24"/>
        </w:rPr>
        <w:t>t.j</w:t>
      </w:r>
      <w:proofErr w:type="spellEnd"/>
      <w:r w:rsidR="00BC0C95" w:rsidRPr="00BC0C95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 xml:space="preserve">, </w:t>
      </w:r>
      <w:r w:rsidRPr="00C512EB">
        <w:rPr>
          <w:rFonts w:ascii="Arial" w:hAnsi="Arial" w:cs="Arial"/>
          <w:sz w:val="24"/>
          <w:szCs w:val="24"/>
        </w:rPr>
        <w:lastRenderedPageBreak/>
        <w:t xml:space="preserve">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204888" w:rsidRDefault="00204888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204888" w:rsidRDefault="00204888" w:rsidP="00DA2A7E">
      <w:pPr>
        <w:spacing w:after="6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C0C95" w:rsidRPr="00C512EB" w:rsidTr="009A39A9">
        <w:tc>
          <w:tcPr>
            <w:tcW w:w="2943" w:type="dxa"/>
            <w:shd w:val="clear" w:color="auto" w:fill="auto"/>
          </w:tcPr>
          <w:p w:rsidR="00BC0C95" w:rsidRPr="00C512EB" w:rsidRDefault="00BC0C95" w:rsidP="009A39A9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0C95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C0C95" w:rsidRPr="00C512EB" w:rsidRDefault="00BC0C95" w:rsidP="009A39A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0C95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2442B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unieważnił przedmiotowe postępowanie na podstawie art. </w:t>
      </w:r>
      <w:r w:rsidR="00D20E57" w:rsidRPr="00BC0C95">
        <w:rPr>
          <w:rFonts w:ascii="Arial" w:hAnsi="Arial" w:cs="Arial"/>
          <w:sz w:val="24"/>
          <w:szCs w:val="24"/>
        </w:rPr>
        <w:t>255 pkt. 2</w:t>
      </w:r>
      <w:r w:rsidR="00D20E57" w:rsidRPr="00C512EB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D20E57" w:rsidRPr="00C512EB">
        <w:rPr>
          <w:rFonts w:ascii="Arial" w:hAnsi="Arial" w:cs="Arial"/>
          <w:sz w:val="24"/>
          <w:szCs w:val="24"/>
        </w:rPr>
        <w:t>Pzp</w:t>
      </w:r>
      <w:proofErr w:type="spellEnd"/>
      <w:r w:rsidR="00D20E57">
        <w:rPr>
          <w:rFonts w:ascii="Arial" w:hAnsi="Arial" w:cs="Arial"/>
          <w:sz w:val="24"/>
          <w:szCs w:val="24"/>
        </w:rPr>
        <w:t xml:space="preserve"> ponieważ wszystkie złożone oferty podlegają odrzuceniu.</w:t>
      </w:r>
    </w:p>
    <w:p w:rsidR="00204888" w:rsidRDefault="00204888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04888" w:rsidRDefault="00204888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04888" w:rsidRDefault="00204888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04888" w:rsidRPr="00755DB6" w:rsidRDefault="00204888" w:rsidP="00204888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Kanclerz</w:t>
      </w:r>
    </w:p>
    <w:p w:rsidR="00204888" w:rsidRPr="00755DB6" w:rsidRDefault="00204888" w:rsidP="00204888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Politechniki Częstochowskiej</w:t>
      </w:r>
    </w:p>
    <w:p w:rsidR="00204888" w:rsidRPr="00755DB6" w:rsidRDefault="00204888" w:rsidP="00204888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Arkadiusz Kociszewski</w:t>
      </w:r>
    </w:p>
    <w:p w:rsidR="00204888" w:rsidRPr="00755DB6" w:rsidRDefault="00204888" w:rsidP="0020488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471F3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EE1" w:rsidRDefault="00D83EE1">
      <w:r>
        <w:separator/>
      </w:r>
    </w:p>
  </w:endnote>
  <w:endnote w:type="continuationSeparator" w:id="0">
    <w:p w:rsidR="00D83EE1" w:rsidRDefault="00D83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888" w:rsidRPr="00204888" w:rsidRDefault="008E2148" w:rsidP="0020488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4CACA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04888" w:rsidRPr="00204888" w:rsidTr="009A39A9">
      <w:tc>
        <w:tcPr>
          <w:tcW w:w="0" w:type="auto"/>
          <w:shd w:val="clear" w:color="auto" w:fill="auto"/>
          <w:vAlign w:val="center"/>
        </w:tcPr>
        <w:p w:rsidR="00204888" w:rsidRPr="00204888" w:rsidRDefault="00204888" w:rsidP="0020488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04888" w:rsidRPr="00204888" w:rsidRDefault="00204888" w:rsidP="0020488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0488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04888" w:rsidRPr="00204888" w:rsidRDefault="00204888" w:rsidP="0020488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04888" w:rsidRPr="00204888" w:rsidRDefault="00204888" w:rsidP="0020488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04888" w:rsidRPr="00204888" w:rsidRDefault="00204888" w:rsidP="00204888">
    <w:pPr>
      <w:spacing w:line="276" w:lineRule="auto"/>
      <w:rPr>
        <w:rFonts w:ascii="Roboto" w:hAnsi="Roboto"/>
        <w:b/>
        <w:bCs/>
        <w:sz w:val="24"/>
        <w:szCs w:val="24"/>
      </w:rPr>
    </w:pPr>
    <w:r w:rsidRPr="00204888">
      <w:rPr>
        <w:rFonts w:ascii="Roboto" w:hAnsi="Roboto"/>
        <w:b/>
        <w:bCs/>
        <w:sz w:val="24"/>
        <w:szCs w:val="18"/>
      </w:rPr>
      <w:t>Kanclerz Politechniki Częstochowskiej</w:t>
    </w:r>
  </w:p>
  <w:p w:rsidR="00204888" w:rsidRPr="00204888" w:rsidRDefault="008E2148" w:rsidP="0020488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88" w:rsidRPr="00204888">
      <w:rPr>
        <w:rFonts w:ascii="Roboto" w:hAnsi="Roboto"/>
        <w:sz w:val="24"/>
        <w:szCs w:val="24"/>
      </w:rPr>
      <w:t>ul. Gen. J.H. Dąbrowskiego 69, 42-201 Częstochowa</w:t>
    </w:r>
  </w:p>
  <w:p w:rsidR="00204888" w:rsidRPr="00204888" w:rsidRDefault="00204888" w:rsidP="00204888">
    <w:pPr>
      <w:spacing w:line="276" w:lineRule="auto"/>
      <w:rPr>
        <w:rFonts w:ascii="Arial" w:hAnsi="Arial"/>
        <w:noProof/>
        <w:sz w:val="24"/>
        <w:szCs w:val="24"/>
      </w:rPr>
    </w:pPr>
    <w:r w:rsidRPr="00204888">
      <w:rPr>
        <w:rFonts w:ascii="Roboto" w:hAnsi="Roboto"/>
        <w:sz w:val="24"/>
        <w:szCs w:val="24"/>
      </w:rPr>
      <w:t>tel. +48 34 325 02 56, e-mail: kanclerz@pcz.pl</w:t>
    </w:r>
  </w:p>
  <w:p w:rsidR="00204888" w:rsidRPr="00204888" w:rsidRDefault="00204888" w:rsidP="00204888">
    <w:pPr>
      <w:rPr>
        <w:rFonts w:ascii="Roboto" w:hAnsi="Roboto"/>
        <w:b/>
        <w:sz w:val="24"/>
        <w:szCs w:val="24"/>
      </w:rPr>
    </w:pPr>
    <w:r w:rsidRPr="00204888">
      <w:rPr>
        <w:rFonts w:ascii="Roboto" w:hAnsi="Roboto"/>
        <w:b/>
        <w:sz w:val="24"/>
        <w:szCs w:val="24"/>
      </w:rPr>
      <w:t>www.pcz.pl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F41562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F41562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488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EE1" w:rsidRDefault="00D83EE1">
      <w:r>
        <w:separator/>
      </w:r>
    </w:p>
  </w:footnote>
  <w:footnote w:type="continuationSeparator" w:id="0">
    <w:p w:rsidR="00D83EE1" w:rsidRDefault="00D83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888" w:rsidRPr="00204888" w:rsidRDefault="008E2148" w:rsidP="0020488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59A4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C0C95" w:rsidRDefault="00BC0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EE1"/>
    <w:rsid w:val="00020DF5"/>
    <w:rsid w:val="000345C2"/>
    <w:rsid w:val="00047A30"/>
    <w:rsid w:val="001B1480"/>
    <w:rsid w:val="001D5408"/>
    <w:rsid w:val="00204888"/>
    <w:rsid w:val="00210DCB"/>
    <w:rsid w:val="002442B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8E2148"/>
    <w:rsid w:val="009553F8"/>
    <w:rsid w:val="00A34E9B"/>
    <w:rsid w:val="00A43057"/>
    <w:rsid w:val="00A86662"/>
    <w:rsid w:val="00AF6582"/>
    <w:rsid w:val="00AF7988"/>
    <w:rsid w:val="00B1578C"/>
    <w:rsid w:val="00BA77A9"/>
    <w:rsid w:val="00BC0C95"/>
    <w:rsid w:val="00BF7AFB"/>
    <w:rsid w:val="00C407CA"/>
    <w:rsid w:val="00C512EB"/>
    <w:rsid w:val="00CC422D"/>
    <w:rsid w:val="00CE52C3"/>
    <w:rsid w:val="00D20E57"/>
    <w:rsid w:val="00D37862"/>
    <w:rsid w:val="00D83EE1"/>
    <w:rsid w:val="00DA2A7E"/>
    <w:rsid w:val="00E048BD"/>
    <w:rsid w:val="00EB304B"/>
    <w:rsid w:val="00F409C4"/>
    <w:rsid w:val="00F41562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01C3992A"/>
  <w15:chartTrackingRefBased/>
  <w15:docId w15:val="{4A3A189F-EF87-4C52-9E0B-5E8DC8F3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2023-12-13T11:14:00Z</cp:lastPrinted>
  <dcterms:created xsi:type="dcterms:W3CDTF">2023-12-15T08:15:00Z</dcterms:created>
  <dcterms:modified xsi:type="dcterms:W3CDTF">2023-12-15T08:15:00Z</dcterms:modified>
</cp:coreProperties>
</file>