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977FC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977FCB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977FCB">
        <w:rPr>
          <w:rFonts w:ascii="Arial" w:hAnsi="Arial" w:cs="Arial"/>
        </w:rPr>
        <w:t>2023-12-14</w:t>
      </w:r>
    </w:p>
    <w:p w:rsidR="00081D13" w:rsidRPr="00353FDC" w:rsidRDefault="00977FC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977FCB">
        <w:rPr>
          <w:rFonts w:ascii="Arial" w:hAnsi="Arial" w:cs="Arial"/>
          <w:b/>
          <w:bCs/>
        </w:rPr>
        <w:t>Politechnika Częstochowska</w:t>
      </w:r>
    </w:p>
    <w:p w:rsidR="00081D13" w:rsidRPr="00353FDC" w:rsidRDefault="00977FCB" w:rsidP="00081D13">
      <w:pPr>
        <w:spacing w:line="360" w:lineRule="auto"/>
        <w:ind w:right="3969"/>
        <w:rPr>
          <w:rFonts w:ascii="Arial" w:hAnsi="Arial" w:cs="Arial"/>
        </w:rPr>
      </w:pPr>
      <w:r w:rsidRPr="00977FCB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977FCB">
        <w:rPr>
          <w:rFonts w:ascii="Arial" w:hAnsi="Arial" w:cs="Arial"/>
        </w:rPr>
        <w:t>69</w:t>
      </w:r>
    </w:p>
    <w:p w:rsidR="00081D13" w:rsidRPr="00353FDC" w:rsidRDefault="00977FCB" w:rsidP="00081D13">
      <w:pPr>
        <w:ind w:right="3969"/>
        <w:rPr>
          <w:rFonts w:ascii="Arial" w:hAnsi="Arial" w:cs="Arial"/>
        </w:rPr>
      </w:pPr>
      <w:r w:rsidRPr="00977FCB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977FCB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977FC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FCB">
              <w:rPr>
                <w:rFonts w:ascii="Arial" w:hAnsi="Arial" w:cs="Arial"/>
                <w:bCs/>
              </w:rPr>
              <w:t>Przebudowa przyłącza kanalizacji w obrębie działki inwestora do budynku DS. "MALUCH" w Częstochowie przy ul. Dekabrystów 26/30</w:t>
            </w:r>
          </w:p>
        </w:tc>
      </w:tr>
      <w:tr w:rsidR="00977FCB" w:rsidRPr="00353FDC" w:rsidTr="001B23C2">
        <w:tc>
          <w:tcPr>
            <w:tcW w:w="2269" w:type="dxa"/>
            <w:shd w:val="clear" w:color="auto" w:fill="auto"/>
          </w:tcPr>
          <w:p w:rsidR="00977FCB" w:rsidRPr="00353FDC" w:rsidRDefault="00977FCB" w:rsidP="001B23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77FCB" w:rsidRPr="00353FDC" w:rsidRDefault="00977FCB" w:rsidP="001B23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7FCB">
              <w:rPr>
                <w:rFonts w:ascii="Arial" w:hAnsi="Arial" w:cs="Arial"/>
                <w:bCs/>
              </w:rPr>
              <w:t>RK-NZ.261.104.2023.ŁZ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977FCB" w:rsidRPr="00977FCB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977FCB" w:rsidRPr="00977FCB">
        <w:rPr>
          <w:rFonts w:ascii="Arial" w:hAnsi="Arial" w:cs="Arial"/>
        </w:rPr>
        <w:t>(</w:t>
      </w:r>
      <w:proofErr w:type="spellStart"/>
      <w:r w:rsidR="00977FCB" w:rsidRPr="00977FCB">
        <w:rPr>
          <w:rFonts w:ascii="Arial" w:hAnsi="Arial" w:cs="Arial"/>
        </w:rPr>
        <w:t>t.j</w:t>
      </w:r>
      <w:proofErr w:type="spellEnd"/>
      <w:r w:rsidR="00977FCB" w:rsidRPr="00977FCB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77FCB" w:rsidRPr="00E1738E" w:rsidTr="001B23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977FCB" w:rsidRDefault="00977FCB" w:rsidP="001B23C2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77FCB">
              <w:rPr>
                <w:rFonts w:ascii="Arial" w:hAnsi="Arial" w:cs="Arial"/>
                <w:b/>
              </w:rPr>
              <w:t>Przedsiębiorstwo Usługowo Handlowe INSTAD Tadeusz Krysiak</w:t>
            </w:r>
          </w:p>
          <w:p w:rsidR="00977FCB" w:rsidRPr="00AC1F4A" w:rsidRDefault="00977FCB" w:rsidP="001B23C2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77FCB">
              <w:rPr>
                <w:rFonts w:ascii="Arial" w:hAnsi="Arial" w:cs="Arial"/>
                <w:bCs/>
              </w:rPr>
              <w:t>Złochowice ul. Zielona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77FCB">
              <w:rPr>
                <w:rFonts w:ascii="Arial" w:hAnsi="Arial" w:cs="Arial"/>
                <w:bCs/>
              </w:rPr>
              <w:t>33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77FCB">
              <w:rPr>
                <w:rFonts w:ascii="Arial" w:hAnsi="Arial" w:cs="Arial"/>
                <w:bCs/>
              </w:rPr>
              <w:t>/33</w:t>
            </w:r>
          </w:p>
          <w:p w:rsidR="00977FCB" w:rsidRPr="00E1738E" w:rsidRDefault="00977FCB" w:rsidP="001B23C2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977FCB">
              <w:rPr>
                <w:rFonts w:ascii="Arial" w:hAnsi="Arial" w:cs="Arial"/>
                <w:bCs/>
              </w:rPr>
              <w:t>42-151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77FCB">
              <w:rPr>
                <w:rFonts w:ascii="Arial" w:hAnsi="Arial" w:cs="Arial"/>
                <w:bCs/>
              </w:rPr>
              <w:t>Waleńczów</w:t>
            </w:r>
          </w:p>
          <w:p w:rsidR="00977FCB" w:rsidRPr="00BC506C" w:rsidRDefault="00977FCB" w:rsidP="001B23C2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977FCB">
              <w:rPr>
                <w:rFonts w:ascii="Arial" w:hAnsi="Arial" w:cs="Arial"/>
                <w:b/>
              </w:rPr>
              <w:t>261 211.43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977FCB" w:rsidRPr="00E1738E" w:rsidRDefault="00977FCB" w:rsidP="001B23C2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977FCB" w:rsidRPr="00E1738E" w:rsidRDefault="00977FCB" w:rsidP="001B23C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77FCB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237"/>
        <w:gridCol w:w="1134"/>
        <w:gridCol w:w="1134"/>
      </w:tblGrid>
      <w:tr w:rsidR="006041DF" w:rsidRPr="008567C7" w:rsidTr="006041D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6041DF" w:rsidRPr="00553EDC" w:rsidRDefault="006041D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6237" w:type="dxa"/>
            <w:shd w:val="clear" w:color="auto" w:fill="F2F2F2"/>
            <w:vAlign w:val="center"/>
          </w:tcPr>
          <w:p w:rsidR="006041DF" w:rsidRPr="00553EDC" w:rsidRDefault="006041D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041DF" w:rsidRPr="00553EDC" w:rsidRDefault="006041D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77FC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041DF" w:rsidRPr="00553EDC" w:rsidRDefault="006041D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041DF" w:rsidRPr="008567C7" w:rsidTr="006041DF">
        <w:tc>
          <w:tcPr>
            <w:tcW w:w="851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37" w:type="dxa"/>
            <w:vAlign w:val="center"/>
          </w:tcPr>
          <w:p w:rsidR="006041DF" w:rsidRPr="00553EDC" w:rsidRDefault="006041DF" w:rsidP="001B23C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FCB">
              <w:rPr>
                <w:rFonts w:ascii="Arial" w:hAnsi="Arial" w:cs="Arial"/>
                <w:b/>
                <w:sz w:val="22"/>
                <w:szCs w:val="22"/>
              </w:rPr>
              <w:t>Przedsiębiorstwo Usługowo Handlowe INSTAD Tadeusz Krysiak</w:t>
            </w:r>
          </w:p>
          <w:p w:rsidR="006041DF" w:rsidRPr="00553EDC" w:rsidRDefault="006041DF" w:rsidP="001B23C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77FCB">
              <w:rPr>
                <w:rFonts w:ascii="Arial" w:hAnsi="Arial" w:cs="Arial"/>
                <w:bCs/>
                <w:sz w:val="22"/>
                <w:szCs w:val="22"/>
              </w:rPr>
              <w:t>Złochowice ul. Zielona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33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/33</w:t>
            </w:r>
          </w:p>
          <w:p w:rsidR="006041DF" w:rsidRPr="00553EDC" w:rsidRDefault="006041DF" w:rsidP="001B23C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77FCB">
              <w:rPr>
                <w:rFonts w:ascii="Arial" w:hAnsi="Arial" w:cs="Arial"/>
                <w:bCs/>
                <w:sz w:val="22"/>
                <w:szCs w:val="22"/>
              </w:rPr>
              <w:t>42-151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Waleńczów</w:t>
            </w:r>
          </w:p>
        </w:tc>
        <w:tc>
          <w:tcPr>
            <w:tcW w:w="1134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134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041DF" w:rsidRPr="008567C7" w:rsidTr="006041DF">
        <w:tc>
          <w:tcPr>
            <w:tcW w:w="851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37" w:type="dxa"/>
            <w:vAlign w:val="center"/>
          </w:tcPr>
          <w:p w:rsidR="006041DF" w:rsidRPr="00553EDC" w:rsidRDefault="006041DF" w:rsidP="001B23C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FCB">
              <w:rPr>
                <w:rFonts w:ascii="Arial" w:hAnsi="Arial" w:cs="Arial"/>
                <w:b/>
                <w:sz w:val="22"/>
                <w:szCs w:val="22"/>
              </w:rPr>
              <w:t>Instalatorstwo Sanitarne C.O. i GAZ "INSTALWOD" Michał Stobiecki</w:t>
            </w:r>
          </w:p>
          <w:p w:rsidR="006041DF" w:rsidRPr="00553EDC" w:rsidRDefault="006041DF" w:rsidP="001B23C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77FCB">
              <w:rPr>
                <w:rFonts w:ascii="Arial" w:hAnsi="Arial" w:cs="Arial"/>
                <w:bCs/>
                <w:sz w:val="22"/>
                <w:szCs w:val="22"/>
              </w:rPr>
              <w:t>Mączna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48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041DF" w:rsidRPr="00553EDC" w:rsidRDefault="006041DF" w:rsidP="001B23C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77FCB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 xml:space="preserve">  90,57</w:t>
            </w:r>
          </w:p>
        </w:tc>
        <w:tc>
          <w:tcPr>
            <w:tcW w:w="1134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 xml:space="preserve">  90,57</w:t>
            </w:r>
          </w:p>
        </w:tc>
      </w:tr>
      <w:tr w:rsidR="006041DF" w:rsidRPr="008567C7" w:rsidTr="006041DF">
        <w:tc>
          <w:tcPr>
            <w:tcW w:w="851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237" w:type="dxa"/>
            <w:vAlign w:val="center"/>
          </w:tcPr>
          <w:p w:rsidR="006041DF" w:rsidRPr="00553EDC" w:rsidRDefault="006041DF" w:rsidP="001B23C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FCB">
              <w:rPr>
                <w:rFonts w:ascii="Arial" w:hAnsi="Arial" w:cs="Arial"/>
                <w:b/>
                <w:sz w:val="22"/>
                <w:szCs w:val="22"/>
              </w:rPr>
              <w:t>Przedsiębiorstwo Usługowe EUROBUD Banasiak Anna</w:t>
            </w:r>
          </w:p>
          <w:p w:rsidR="006041DF" w:rsidRPr="00553EDC" w:rsidRDefault="006041DF" w:rsidP="001B23C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77FCB">
              <w:rPr>
                <w:rFonts w:ascii="Arial" w:hAnsi="Arial" w:cs="Arial"/>
                <w:bCs/>
                <w:sz w:val="22"/>
                <w:szCs w:val="22"/>
              </w:rPr>
              <w:t>ul. Leśmiana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2A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041DF" w:rsidRPr="00553EDC" w:rsidRDefault="006041DF" w:rsidP="001B23C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77FCB">
              <w:rPr>
                <w:rFonts w:ascii="Arial" w:hAnsi="Arial" w:cs="Arial"/>
                <w:bCs/>
                <w:sz w:val="22"/>
                <w:szCs w:val="22"/>
              </w:rPr>
              <w:t>42-207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 xml:space="preserve">  88,01</w:t>
            </w:r>
          </w:p>
        </w:tc>
        <w:tc>
          <w:tcPr>
            <w:tcW w:w="1134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 xml:space="preserve">  88,01</w:t>
            </w:r>
          </w:p>
        </w:tc>
      </w:tr>
      <w:tr w:rsidR="006041DF" w:rsidRPr="008567C7" w:rsidTr="006041DF">
        <w:tc>
          <w:tcPr>
            <w:tcW w:w="851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237" w:type="dxa"/>
            <w:vAlign w:val="center"/>
          </w:tcPr>
          <w:p w:rsidR="006041DF" w:rsidRPr="00553EDC" w:rsidRDefault="006041DF" w:rsidP="001B23C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Przedsię</w:t>
            </w:r>
            <w:r w:rsidRPr="00977FCB">
              <w:rPr>
                <w:rFonts w:ascii="Arial" w:hAnsi="Arial" w:cs="Arial"/>
                <w:b/>
                <w:sz w:val="22"/>
                <w:szCs w:val="22"/>
              </w:rPr>
              <w:t xml:space="preserve">biorstwo </w:t>
            </w:r>
            <w:proofErr w:type="spellStart"/>
            <w:r w:rsidRPr="00977FCB">
              <w:rPr>
                <w:rFonts w:ascii="Arial" w:hAnsi="Arial" w:cs="Arial"/>
                <w:b/>
                <w:sz w:val="22"/>
                <w:szCs w:val="22"/>
              </w:rPr>
              <w:t>Produkcyjno</w:t>
            </w:r>
            <w:proofErr w:type="spellEnd"/>
            <w:r w:rsidRPr="00977FCB">
              <w:rPr>
                <w:rFonts w:ascii="Arial" w:hAnsi="Arial" w:cs="Arial"/>
                <w:b/>
                <w:sz w:val="22"/>
                <w:szCs w:val="22"/>
              </w:rPr>
              <w:t xml:space="preserve"> Handlowo Usługowe SANGAZ Waldemar </w:t>
            </w:r>
            <w:proofErr w:type="spellStart"/>
            <w:r w:rsidRPr="00977FCB">
              <w:rPr>
                <w:rFonts w:ascii="Arial" w:hAnsi="Arial" w:cs="Arial"/>
                <w:b/>
                <w:sz w:val="22"/>
                <w:szCs w:val="22"/>
              </w:rPr>
              <w:t>Pacud</w:t>
            </w:r>
            <w:proofErr w:type="spellEnd"/>
          </w:p>
          <w:p w:rsidR="006041DF" w:rsidRPr="00553EDC" w:rsidRDefault="006041DF" w:rsidP="001B23C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77FCB">
              <w:rPr>
                <w:rFonts w:ascii="Arial" w:hAnsi="Arial" w:cs="Arial"/>
                <w:bCs/>
                <w:sz w:val="22"/>
                <w:szCs w:val="22"/>
              </w:rPr>
              <w:t>Ikara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288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041DF" w:rsidRPr="00553EDC" w:rsidRDefault="006041DF" w:rsidP="001B23C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77FCB">
              <w:rPr>
                <w:rFonts w:ascii="Arial" w:hAnsi="Arial" w:cs="Arial"/>
                <w:bCs/>
                <w:sz w:val="22"/>
                <w:szCs w:val="22"/>
              </w:rPr>
              <w:t>42-221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 xml:space="preserve">  86,05</w:t>
            </w:r>
          </w:p>
        </w:tc>
        <w:tc>
          <w:tcPr>
            <w:tcW w:w="1134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 xml:space="preserve">  86,05</w:t>
            </w:r>
          </w:p>
        </w:tc>
      </w:tr>
      <w:tr w:rsidR="006041DF" w:rsidRPr="008567C7" w:rsidTr="006041DF">
        <w:tc>
          <w:tcPr>
            <w:tcW w:w="851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37" w:type="dxa"/>
            <w:vAlign w:val="center"/>
          </w:tcPr>
          <w:p w:rsidR="006041DF" w:rsidRPr="00553EDC" w:rsidRDefault="006041DF" w:rsidP="001B23C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FCB">
              <w:rPr>
                <w:rFonts w:ascii="Arial" w:hAnsi="Arial" w:cs="Arial"/>
                <w:b/>
                <w:sz w:val="22"/>
                <w:szCs w:val="22"/>
              </w:rPr>
              <w:t>Zakład Budowlano Instalacyjny INTEXPOL-Bis Piotr Puszczyk</w:t>
            </w:r>
          </w:p>
          <w:p w:rsidR="006041DF" w:rsidRPr="00553EDC" w:rsidRDefault="006041DF" w:rsidP="001B23C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77FCB">
              <w:rPr>
                <w:rFonts w:ascii="Arial" w:hAnsi="Arial" w:cs="Arial"/>
                <w:bCs/>
                <w:sz w:val="22"/>
                <w:szCs w:val="22"/>
              </w:rPr>
              <w:t>ul. Sosnowa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041DF" w:rsidRPr="00553EDC" w:rsidRDefault="006041DF" w:rsidP="001B23C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77FCB">
              <w:rPr>
                <w:rFonts w:ascii="Arial" w:hAnsi="Arial" w:cs="Arial"/>
                <w:bCs/>
                <w:sz w:val="22"/>
                <w:szCs w:val="22"/>
              </w:rPr>
              <w:t>42-233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Mykanów</w:t>
            </w:r>
          </w:p>
        </w:tc>
        <w:tc>
          <w:tcPr>
            <w:tcW w:w="1134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 xml:space="preserve">  82,53</w:t>
            </w:r>
          </w:p>
        </w:tc>
        <w:tc>
          <w:tcPr>
            <w:tcW w:w="1134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 xml:space="preserve">  82,53</w:t>
            </w:r>
          </w:p>
        </w:tc>
      </w:tr>
      <w:tr w:rsidR="006041DF" w:rsidRPr="008567C7" w:rsidTr="006041DF">
        <w:tc>
          <w:tcPr>
            <w:tcW w:w="851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37" w:type="dxa"/>
            <w:vAlign w:val="center"/>
          </w:tcPr>
          <w:p w:rsidR="006041DF" w:rsidRPr="00553EDC" w:rsidRDefault="006041DF" w:rsidP="001B23C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77FCB">
              <w:rPr>
                <w:rFonts w:ascii="Arial" w:hAnsi="Arial" w:cs="Arial"/>
                <w:b/>
                <w:sz w:val="22"/>
                <w:szCs w:val="22"/>
              </w:rPr>
              <w:t>WOD-GAZ Orzełek Spółka jawna</w:t>
            </w:r>
          </w:p>
          <w:p w:rsidR="006041DF" w:rsidRPr="00553EDC" w:rsidRDefault="006041DF" w:rsidP="001B23C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77FCB">
              <w:rPr>
                <w:rFonts w:ascii="Arial" w:hAnsi="Arial" w:cs="Arial"/>
                <w:bCs/>
                <w:sz w:val="22"/>
                <w:szCs w:val="22"/>
              </w:rPr>
              <w:t>Irydowa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041DF" w:rsidRPr="00553EDC" w:rsidRDefault="006041DF" w:rsidP="001B23C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77FCB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7FC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6041DF" w:rsidRPr="00553EDC" w:rsidRDefault="006041DF" w:rsidP="001B23C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FC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Start w:id="3" w:name="_GoBack"/>
      <w:bookmarkEnd w:id="3"/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B6F" w:rsidRDefault="000A5B6F">
      <w:r>
        <w:separator/>
      </w:r>
    </w:p>
  </w:endnote>
  <w:endnote w:type="continuationSeparator" w:id="0">
    <w:p w:rsidR="000A5B6F" w:rsidRDefault="000A5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FCB" w:rsidRDefault="00977F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1DF" w:rsidRPr="00580F79" w:rsidRDefault="006041DF" w:rsidP="006041D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041DF" w:rsidRPr="00580F79" w:rsidTr="001B23C2">
      <w:tc>
        <w:tcPr>
          <w:tcW w:w="0" w:type="auto"/>
          <w:vAlign w:val="center"/>
        </w:tcPr>
        <w:p w:rsidR="006041DF" w:rsidRPr="00580F79" w:rsidRDefault="006041DF" w:rsidP="006041D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041DF" w:rsidRPr="00580F79" w:rsidRDefault="006041DF" w:rsidP="006041D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0F7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041DF" w:rsidRPr="00580F79" w:rsidRDefault="006041DF" w:rsidP="006041D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041DF" w:rsidRPr="00580F79" w:rsidRDefault="006041DF" w:rsidP="006041D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041DF" w:rsidRPr="00580F79" w:rsidRDefault="006041DF" w:rsidP="006041DF">
    <w:pPr>
      <w:spacing w:line="276" w:lineRule="auto"/>
      <w:rPr>
        <w:rFonts w:ascii="Roboto" w:hAnsi="Roboto"/>
        <w:b/>
        <w:bCs/>
      </w:rPr>
    </w:pPr>
    <w:r w:rsidRPr="00580F79">
      <w:rPr>
        <w:rFonts w:ascii="Roboto" w:hAnsi="Roboto"/>
        <w:b/>
        <w:bCs/>
        <w:szCs w:val="18"/>
      </w:rPr>
      <w:t>Kanclerz Politechniki Częstochowskiej</w:t>
    </w:r>
  </w:p>
  <w:p w:rsidR="006041DF" w:rsidRPr="00580F79" w:rsidRDefault="006041DF" w:rsidP="006041DF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580F79">
      <w:rPr>
        <w:rFonts w:ascii="Roboto" w:hAnsi="Roboto"/>
      </w:rPr>
      <w:t>ul. Gen. J.H. Dąbrowskiego 69, 42-201 Częstochowa</w:t>
    </w:r>
  </w:p>
  <w:p w:rsidR="006041DF" w:rsidRPr="00580F79" w:rsidRDefault="006041DF" w:rsidP="006041DF">
    <w:pPr>
      <w:spacing w:line="276" w:lineRule="auto"/>
      <w:rPr>
        <w:rFonts w:ascii="Arial" w:hAnsi="Arial"/>
        <w:noProof/>
      </w:rPr>
    </w:pPr>
    <w:r w:rsidRPr="00580F79">
      <w:rPr>
        <w:rFonts w:ascii="Roboto" w:hAnsi="Roboto"/>
      </w:rPr>
      <w:t>tel. +48 34 325 02 56, e-mail: kanclerz@pcz.pl</w:t>
    </w:r>
  </w:p>
  <w:p w:rsidR="006041DF" w:rsidRDefault="006041DF" w:rsidP="006041DF">
    <w:pPr>
      <w:tabs>
        <w:tab w:val="left" w:pos="3828"/>
      </w:tabs>
      <w:rPr>
        <w:rFonts w:ascii="Arial" w:hAnsi="Arial"/>
        <w:sz w:val="18"/>
        <w:szCs w:val="18"/>
      </w:rPr>
    </w:pPr>
    <w:hyperlink r:id="rId2" w:history="1">
      <w:r w:rsidRPr="00787AD2">
        <w:rPr>
          <w:rStyle w:val="Hipercze"/>
          <w:rFonts w:ascii="Roboto" w:hAnsi="Roboto"/>
          <w:b/>
        </w:rPr>
        <w:t>www.pcz.pl</w:t>
      </w:r>
    </w:hyperlink>
    <w:r>
      <w:rPr>
        <w:rFonts w:ascii="Arial" w:hAnsi="Arial"/>
        <w:sz w:val="18"/>
      </w:rPr>
      <w:t xml:space="preserve">    </w:t>
    </w:r>
  </w:p>
  <w:p w:rsidR="006041DF" w:rsidRPr="0060100B" w:rsidRDefault="006041DF" w:rsidP="006041DF">
    <w:pPr>
      <w:pStyle w:val="Stopka"/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041D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041D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FCB" w:rsidRDefault="00977F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B6F" w:rsidRDefault="000A5B6F">
      <w:r>
        <w:separator/>
      </w:r>
    </w:p>
  </w:footnote>
  <w:footnote w:type="continuationSeparator" w:id="0">
    <w:p w:rsidR="000A5B6F" w:rsidRDefault="000A5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FCB" w:rsidRDefault="00977F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1DF" w:rsidRPr="00DD73F5" w:rsidRDefault="006041DF" w:rsidP="006041DF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6041DF" w:rsidRPr="00DD73F5" w:rsidRDefault="006041DF" w:rsidP="006041DF">
    <w:pPr>
      <w:tabs>
        <w:tab w:val="center" w:pos="4536"/>
        <w:tab w:val="right" w:pos="9072"/>
      </w:tabs>
      <w:rPr>
        <w:sz w:val="20"/>
        <w:szCs w:val="20"/>
      </w:rPr>
    </w:pPr>
  </w:p>
  <w:p w:rsidR="006041DF" w:rsidRDefault="006041DF" w:rsidP="006041DF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Dub5msPAIAAFQEAAAOAAAAAAAAAAAA&#10;AAAAAC4CAABkcnMvZTJvRG9jLnhtbFBLAQItABQABgAIAAAAIQAIn7Zp2QAAAAcBAAAPAAAAAAAA&#10;AAAAAAAAAJYEAABkcnMvZG93bnJldi54bWxQSwUGAAAAAAQABADzAAAAnAUAAAAA&#10;" strokeweight="1.5pt"/>
      </w:pict>
    </w:r>
  </w:p>
  <w:p w:rsidR="00977FCB" w:rsidRPr="006041DF" w:rsidRDefault="00977FCB" w:rsidP="006041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FCB" w:rsidRDefault="00977F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B6F"/>
    <w:rsid w:val="00005838"/>
    <w:rsid w:val="00022322"/>
    <w:rsid w:val="00042497"/>
    <w:rsid w:val="00081D13"/>
    <w:rsid w:val="000A5B6F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41D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77FCB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ADB4728"/>
  <w15:chartTrackingRefBased/>
  <w15:docId w15:val="{1F516149-0D99-48C8-BAD8-BCD21CD09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041DF"/>
    <w:rPr>
      <w:sz w:val="24"/>
      <w:szCs w:val="24"/>
    </w:rPr>
  </w:style>
  <w:style w:type="character" w:styleId="Hipercze">
    <w:name w:val="Hyperlink"/>
    <w:rsid w:val="006041D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2023-12-14T13:40:00Z</dcterms:created>
  <dcterms:modified xsi:type="dcterms:W3CDTF">2023-12-14T13:40:00Z</dcterms:modified>
</cp:coreProperties>
</file>