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1F620D" w:rsidP="001B42BC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F620D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F620D">
        <w:rPr>
          <w:rFonts w:ascii="Arial" w:hAnsi="Arial" w:cs="Arial"/>
          <w:sz w:val="24"/>
          <w:szCs w:val="24"/>
        </w:rPr>
        <w:t>2023-12-14</w:t>
      </w:r>
    </w:p>
    <w:p w:rsidR="00986737" w:rsidRPr="009432A1" w:rsidRDefault="001F620D" w:rsidP="001B42B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F620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1F620D" w:rsidP="001B42BC">
      <w:pPr>
        <w:spacing w:line="360" w:lineRule="auto"/>
        <w:rPr>
          <w:rFonts w:ascii="Arial" w:hAnsi="Arial" w:cs="Arial"/>
          <w:sz w:val="24"/>
          <w:szCs w:val="24"/>
        </w:rPr>
      </w:pPr>
      <w:r w:rsidRPr="001F620D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F620D">
        <w:rPr>
          <w:rFonts w:ascii="Arial" w:hAnsi="Arial" w:cs="Arial"/>
          <w:sz w:val="24"/>
          <w:szCs w:val="24"/>
        </w:rPr>
        <w:t>69</w:t>
      </w:r>
    </w:p>
    <w:p w:rsidR="00986737" w:rsidRPr="009432A1" w:rsidRDefault="001F620D" w:rsidP="001B42BC">
      <w:pPr>
        <w:spacing w:line="360" w:lineRule="auto"/>
        <w:rPr>
          <w:rFonts w:ascii="Arial" w:hAnsi="Arial" w:cs="Arial"/>
          <w:sz w:val="24"/>
          <w:szCs w:val="24"/>
        </w:rPr>
      </w:pPr>
      <w:r w:rsidRPr="001F620D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F620D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1B42BC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1B42BC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1B42BC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1B42B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1B42B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1F620D" w:rsidP="001B42B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620D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F620D" w:rsidRPr="004E4B64" w:rsidTr="005A466B">
        <w:tc>
          <w:tcPr>
            <w:tcW w:w="2269" w:type="dxa"/>
            <w:shd w:val="clear" w:color="auto" w:fill="auto"/>
          </w:tcPr>
          <w:p w:rsidR="001F620D" w:rsidRPr="004E4B64" w:rsidRDefault="001F620D" w:rsidP="001B42B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F620D" w:rsidRPr="004E4B64" w:rsidRDefault="001F620D" w:rsidP="001B42B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F620D">
              <w:rPr>
                <w:rFonts w:ascii="Arial" w:hAnsi="Arial" w:cs="Arial"/>
                <w:bCs/>
                <w:sz w:val="24"/>
                <w:szCs w:val="24"/>
              </w:rPr>
              <w:t>RK-NZ.261.107.2023.MT</w:t>
            </w:r>
          </w:p>
        </w:tc>
      </w:tr>
    </w:tbl>
    <w:p w:rsidR="00A80738" w:rsidRPr="00986737" w:rsidRDefault="00A80738" w:rsidP="001B42BC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1B42B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F620D" w:rsidRPr="001F620D">
        <w:rPr>
          <w:rFonts w:ascii="Arial" w:hAnsi="Arial" w:cs="Arial"/>
          <w:sz w:val="24"/>
          <w:szCs w:val="24"/>
        </w:rPr>
        <w:t>(</w:t>
      </w:r>
      <w:proofErr w:type="spellStart"/>
      <w:r w:rsidR="001F620D" w:rsidRPr="001F620D">
        <w:rPr>
          <w:rFonts w:ascii="Arial" w:hAnsi="Arial" w:cs="Arial"/>
          <w:sz w:val="24"/>
          <w:szCs w:val="24"/>
        </w:rPr>
        <w:t>t.j</w:t>
      </w:r>
      <w:proofErr w:type="spellEnd"/>
      <w:r w:rsidR="001F620D" w:rsidRPr="001F620D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1B42BC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F620D" w:rsidRPr="001F620D">
        <w:rPr>
          <w:rFonts w:ascii="Arial" w:hAnsi="Arial" w:cs="Arial"/>
          <w:sz w:val="24"/>
          <w:szCs w:val="24"/>
        </w:rPr>
        <w:t>14/12/2023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F620D" w:rsidRPr="001F620D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1B42B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1B42B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1B42B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1B42B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F620D" w:rsidRPr="00986737" w:rsidRDefault="001F620D" w:rsidP="001B42B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Spółdzielnia Socjalna "MULTISERVICE"</w:t>
            </w:r>
          </w:p>
          <w:p w:rsidR="001F620D" w:rsidRPr="00986737" w:rsidRDefault="001F620D" w:rsidP="001B42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620D" w:rsidRPr="00986737" w:rsidRDefault="001F620D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42-300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Myszków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254 269.44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F620D" w:rsidRPr="00986737" w:rsidRDefault="001F620D" w:rsidP="001B42B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Spółdzielnia Socjalna "MULTISERVICE"</w:t>
            </w:r>
          </w:p>
          <w:p w:rsidR="001F620D" w:rsidRPr="00986737" w:rsidRDefault="001F620D" w:rsidP="001B42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620D" w:rsidRPr="00986737" w:rsidRDefault="001F620D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42-300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Myszków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254 269.44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F620D" w:rsidRPr="00986737" w:rsidRDefault="001F620D" w:rsidP="001B42B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Solid Security Sp. z o.o.</w:t>
            </w:r>
          </w:p>
          <w:p w:rsidR="001F620D" w:rsidRPr="00986737" w:rsidRDefault="001F620D" w:rsidP="001B42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620D" w:rsidRDefault="001F620D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Warszawa</w:t>
            </w:r>
          </w:p>
          <w:p w:rsidR="005D2F05" w:rsidRDefault="005D2F05" w:rsidP="005D2F0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5D2F05" w:rsidRPr="00986737" w:rsidRDefault="005D2F05" w:rsidP="005D2F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Solid Security Sp. z o.o.</w:t>
            </w:r>
          </w:p>
          <w:p w:rsidR="005D2F05" w:rsidRPr="00986737" w:rsidRDefault="005D2F05" w:rsidP="005D2F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Solid</w:t>
            </w:r>
            <w:r w:rsidRPr="001F620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384 952.32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D2F05" w:rsidRPr="00986737" w:rsidRDefault="005D2F05" w:rsidP="005D2F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Solid Security Sp. z o.o.</w:t>
            </w:r>
          </w:p>
          <w:p w:rsidR="005D2F05" w:rsidRPr="00986737" w:rsidRDefault="005D2F05" w:rsidP="005D2F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D2F05" w:rsidRDefault="005D2F05" w:rsidP="005D2F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Warszawa</w:t>
            </w:r>
          </w:p>
          <w:p w:rsidR="005D2F05" w:rsidRDefault="005D2F05" w:rsidP="005D2F0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5D2F05" w:rsidRPr="00986737" w:rsidRDefault="005D2F05" w:rsidP="005D2F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Solid Security Sp. z o.o.</w:t>
            </w:r>
          </w:p>
          <w:p w:rsidR="001F620D" w:rsidRPr="00986737" w:rsidRDefault="005D2F05" w:rsidP="005D2F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Solid</w:t>
            </w:r>
            <w:r w:rsidRPr="001F620D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366 907.68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F620D" w:rsidRPr="00986737" w:rsidRDefault="001F620D" w:rsidP="001B42B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ROKA A.I.KANTORSKI Spółka Komandytowa</w:t>
            </w:r>
          </w:p>
          <w:p w:rsidR="001F620D" w:rsidRPr="00986737" w:rsidRDefault="001F620D" w:rsidP="001B42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620D" w:rsidRPr="00986737" w:rsidRDefault="001F620D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97-300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Piotrków Trybunalski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345 915.36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F620D" w:rsidRPr="00986737" w:rsidRDefault="001F620D" w:rsidP="001B42B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ROKA A.I.KANTORSKI Spółka Komandytowa</w:t>
            </w:r>
          </w:p>
          <w:p w:rsidR="001F620D" w:rsidRPr="00986737" w:rsidRDefault="001F620D" w:rsidP="001B42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Polna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620D" w:rsidRPr="00986737" w:rsidRDefault="001F620D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97-300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Piotrków Trybunalski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329 443.20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F620D" w:rsidRPr="00986737" w:rsidRDefault="001F620D" w:rsidP="001B42B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Agencja Ochrony MK Sp. z o.o.</w:t>
            </w:r>
          </w:p>
          <w:p w:rsidR="001F620D" w:rsidRPr="00986737" w:rsidRDefault="001F620D" w:rsidP="001B42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lastRenderedPageBreak/>
              <w:t>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64</w:t>
            </w:r>
            <w:r w:rsidR="005D2F05">
              <w:rPr>
                <w:rFonts w:ascii="Arial" w:hAnsi="Arial" w:cs="Arial"/>
                <w:sz w:val="24"/>
                <w:szCs w:val="24"/>
              </w:rPr>
              <w:t>/128</w:t>
            </w:r>
          </w:p>
          <w:p w:rsidR="001F620D" w:rsidRDefault="001F620D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Warszawa</w:t>
            </w:r>
          </w:p>
          <w:p w:rsidR="005D2F05" w:rsidRDefault="005D2F05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5D2F05" w:rsidRPr="00986737" w:rsidRDefault="005D2F05" w:rsidP="005D2F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Agencja Ochrony MK Sp. z o.o.</w:t>
            </w:r>
          </w:p>
          <w:p w:rsidR="005D2F05" w:rsidRPr="00986737" w:rsidRDefault="005D2F05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Agencja Ochrony Kowalczyk Security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lastRenderedPageBreak/>
              <w:t>336 107.52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D2F05" w:rsidRPr="00986737" w:rsidRDefault="005D2F05" w:rsidP="005D2F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Agencja Ochrony MK Sp. z o.o.</w:t>
            </w:r>
          </w:p>
          <w:p w:rsidR="005D2F05" w:rsidRPr="00986737" w:rsidRDefault="005D2F05" w:rsidP="005D2F0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64</w:t>
            </w:r>
            <w:r>
              <w:rPr>
                <w:rFonts w:ascii="Arial" w:hAnsi="Arial" w:cs="Arial"/>
                <w:sz w:val="24"/>
                <w:szCs w:val="24"/>
              </w:rPr>
              <w:t>/128</w:t>
            </w:r>
          </w:p>
          <w:p w:rsidR="005D2F05" w:rsidRDefault="005D2F05" w:rsidP="005D2F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Warszawa</w:t>
            </w:r>
          </w:p>
          <w:p w:rsidR="005D2F05" w:rsidRDefault="005D2F05" w:rsidP="005D2F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5D2F05" w:rsidRPr="00986737" w:rsidRDefault="005D2F05" w:rsidP="005D2F0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Agencja Ochrony MK Sp. z o.o.</w:t>
            </w:r>
          </w:p>
          <w:p w:rsidR="001F620D" w:rsidRPr="00986737" w:rsidRDefault="005D2F05" w:rsidP="005D2F0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Agencja Ochrony Kowalczyk Security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320 352.48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F620D" w:rsidRPr="00986737" w:rsidRDefault="001F620D" w:rsidP="001B42B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P&amp;T GROUP Spółka z ograniczoną odpowiedzialnością</w:t>
            </w:r>
          </w:p>
          <w:p w:rsidR="001F620D" w:rsidRPr="00986737" w:rsidRDefault="001F620D" w:rsidP="001B42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J. Lechonia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17/48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620D" w:rsidRPr="00986737" w:rsidRDefault="001F620D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42-229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224 276.80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F620D" w:rsidRPr="00986737" w:rsidRDefault="001F620D" w:rsidP="001B42B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P&amp;T GROUP Spółka z ograniczoną odpowiedzialnością</w:t>
            </w:r>
          </w:p>
          <w:p w:rsidR="001F620D" w:rsidRPr="00986737" w:rsidRDefault="001F620D" w:rsidP="001B42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J. Lechonia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17/48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620D" w:rsidRPr="00986737" w:rsidRDefault="001F620D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42-229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231 212.40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F620D" w:rsidRDefault="00FC3D9F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Alfa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Guard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Security Sp. z o.o.</w:t>
            </w:r>
          </w:p>
          <w:p w:rsidR="00FC3D9F" w:rsidRDefault="00FC3D9F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Doktora Floriana Ceynowy 27</w:t>
            </w:r>
          </w:p>
          <w:p w:rsidR="00FC3D9F" w:rsidRPr="00986737" w:rsidRDefault="00FC3D9F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83-200 Starogard Gdański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254 599.38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C3D9F" w:rsidRDefault="00FC3D9F" w:rsidP="00FC3D9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Alfa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Guard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Security Sp. z o.o.</w:t>
            </w:r>
          </w:p>
          <w:p w:rsidR="00FC3D9F" w:rsidRDefault="00FC3D9F" w:rsidP="00FC3D9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Doktora Floriana Ceynowy 27</w:t>
            </w:r>
          </w:p>
          <w:p w:rsidR="001F620D" w:rsidRPr="00986737" w:rsidRDefault="00FC3D9F" w:rsidP="00FC3D9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83-200 Starogard Gdański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lastRenderedPageBreak/>
              <w:t>242 665.03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F620D" w:rsidRPr="00986737" w:rsidRDefault="001F620D" w:rsidP="001B42B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Agencja Ochrony WEGA Sp. z o.o.</w:t>
            </w:r>
          </w:p>
          <w:p w:rsidR="001F620D" w:rsidRPr="00986737" w:rsidRDefault="001F620D" w:rsidP="001B42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Ul. Reymonta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620D" w:rsidRPr="00986737" w:rsidRDefault="001F620D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97-500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Radomsko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245 984.25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F620D" w:rsidRPr="00986737" w:rsidRDefault="001F620D" w:rsidP="001B42B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Agencja Ochrony WEGA Sp. z o.o.</w:t>
            </w:r>
          </w:p>
          <w:p w:rsidR="001F620D" w:rsidRPr="00986737" w:rsidRDefault="001F620D" w:rsidP="001B42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Ul. Reymonta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62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620D" w:rsidRPr="00986737" w:rsidRDefault="001F620D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97-500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Radomsko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234 453.74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C3D9F" w:rsidRPr="001C2A38" w:rsidRDefault="00FC3D9F" w:rsidP="00FC3D9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2A38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1C2A38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FC3D9F" w:rsidRPr="001C2A38" w:rsidRDefault="00FC3D9F" w:rsidP="00FC3D9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 xml:space="preserve">3-go Maja 64/66N </w:t>
            </w:r>
          </w:p>
          <w:p w:rsidR="00FC3D9F" w:rsidRDefault="00FC3D9F" w:rsidP="00FC3D9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93-408 Łódź</w:t>
            </w:r>
          </w:p>
          <w:p w:rsidR="00FC3D9F" w:rsidRDefault="00FC3D9F" w:rsidP="00FC3D9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FC3D9F" w:rsidRPr="001C2A38" w:rsidRDefault="00FC3D9F" w:rsidP="00FC3D9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2A38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1C2A38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1F620D" w:rsidRPr="00986737" w:rsidRDefault="00FC3D9F" w:rsidP="00FC3D9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MM Service Security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292 902.58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C3D9F" w:rsidRPr="001C2A38" w:rsidRDefault="00FC3D9F" w:rsidP="00FC3D9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2A38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1C2A38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FC3D9F" w:rsidRPr="001C2A38" w:rsidRDefault="00FC3D9F" w:rsidP="00FC3D9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 xml:space="preserve">3-go Maja 64/66N </w:t>
            </w:r>
          </w:p>
          <w:p w:rsidR="00FC3D9F" w:rsidRDefault="00FC3D9F" w:rsidP="00FC3D9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A38">
              <w:rPr>
                <w:rFonts w:ascii="Arial" w:hAnsi="Arial" w:cs="Arial"/>
                <w:sz w:val="24"/>
                <w:szCs w:val="24"/>
              </w:rPr>
              <w:t>93-408 Łódź</w:t>
            </w:r>
          </w:p>
          <w:p w:rsidR="00FC3D9F" w:rsidRDefault="00FC3D9F" w:rsidP="00FC3D9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FC3D9F" w:rsidRPr="001C2A38" w:rsidRDefault="00FC3D9F" w:rsidP="00FC3D9F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C2A38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1C2A38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1F620D" w:rsidRPr="00986737" w:rsidRDefault="00FC3D9F" w:rsidP="00FC3D9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MM Service Security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279 384.00</w:t>
            </w:r>
            <w:bookmarkStart w:id="1" w:name="_GoBack"/>
            <w:bookmarkEnd w:id="1"/>
            <w:r w:rsidRPr="001F620D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F620D" w:rsidRPr="00986737" w:rsidRDefault="001F620D" w:rsidP="001B42B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Przedsiębiorstwo Usługowe SED-HUT S. A.</w:t>
            </w:r>
          </w:p>
          <w:p w:rsidR="001F620D" w:rsidRPr="00986737" w:rsidRDefault="001F620D" w:rsidP="001B42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Tadeusza Sendzimira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620D" w:rsidRPr="00986737" w:rsidRDefault="001F620D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31-752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302 662.66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F620D" w:rsidRPr="00986737" w:rsidRDefault="001F620D" w:rsidP="001B42B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Przedsiębiorstwo Usługowe SED-</w:t>
            </w:r>
            <w:r w:rsidRPr="001F620D">
              <w:rPr>
                <w:rFonts w:ascii="Arial" w:hAnsi="Arial" w:cs="Arial"/>
                <w:sz w:val="24"/>
                <w:szCs w:val="24"/>
              </w:rPr>
              <w:lastRenderedPageBreak/>
              <w:t>HUT S. A.</w:t>
            </w:r>
          </w:p>
          <w:p w:rsidR="001F620D" w:rsidRPr="00986737" w:rsidRDefault="001F620D" w:rsidP="001B42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Tadeusza Sendzimira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620D" w:rsidRPr="00986737" w:rsidRDefault="001F620D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31-752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lastRenderedPageBreak/>
              <w:t>288 475.34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F620D" w:rsidRPr="00986737" w:rsidRDefault="001F620D" w:rsidP="001B42B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PXP Company Sp. z o.o.</w:t>
            </w:r>
          </w:p>
          <w:p w:rsidR="001F620D" w:rsidRPr="00986737" w:rsidRDefault="001F620D" w:rsidP="001B42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117/121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620D" w:rsidRPr="00986737" w:rsidRDefault="001F620D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276 233.68 zł</w:t>
            </w:r>
          </w:p>
        </w:tc>
      </w:tr>
      <w:tr w:rsidR="001F620D" w:rsidRPr="00BB547B" w:rsidTr="005A466B"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F620D" w:rsidRPr="00986737" w:rsidRDefault="001F620D" w:rsidP="001B42BC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PXP Company Sp. z o.o.</w:t>
            </w:r>
          </w:p>
          <w:p w:rsidR="001F620D" w:rsidRPr="00986737" w:rsidRDefault="001F620D" w:rsidP="001B42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117/121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F620D" w:rsidRPr="00986737" w:rsidRDefault="001F620D" w:rsidP="001B42B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620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F620D" w:rsidRPr="00986737" w:rsidRDefault="001F620D" w:rsidP="001B42B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620D">
              <w:rPr>
                <w:rFonts w:ascii="Arial" w:hAnsi="Arial" w:cs="Arial"/>
                <w:sz w:val="24"/>
                <w:szCs w:val="24"/>
              </w:rPr>
              <w:t>266 029.80 zł</w:t>
            </w:r>
          </w:p>
        </w:tc>
      </w:tr>
      <w:bookmarkEnd w:id="0"/>
    </w:tbl>
    <w:p w:rsidR="00C236D3" w:rsidRPr="00BB547B" w:rsidRDefault="00C236D3" w:rsidP="001B42BC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1B42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663" w:rsidRDefault="00C73663">
      <w:r>
        <w:separator/>
      </w:r>
    </w:p>
  </w:endnote>
  <w:endnote w:type="continuationSeparator" w:id="0">
    <w:p w:rsidR="00C73663" w:rsidRDefault="00C73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2BC" w:rsidRPr="001B42BC" w:rsidRDefault="00FC3D9F" w:rsidP="001B42B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B42BC" w:rsidRPr="001B42BC" w:rsidTr="005A466B">
      <w:tc>
        <w:tcPr>
          <w:tcW w:w="0" w:type="auto"/>
          <w:shd w:val="clear" w:color="auto" w:fill="auto"/>
          <w:vAlign w:val="center"/>
        </w:tcPr>
        <w:p w:rsidR="001B42BC" w:rsidRPr="001B42BC" w:rsidRDefault="001B42BC" w:rsidP="001B42B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B42BC" w:rsidRPr="001B42BC" w:rsidRDefault="001B42BC" w:rsidP="001B42B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B42B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B42BC" w:rsidRPr="001B42BC" w:rsidRDefault="001B42BC" w:rsidP="001B42B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B42BC" w:rsidRPr="001B42BC" w:rsidRDefault="001B42BC" w:rsidP="001B42B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B42BC" w:rsidRPr="001B42BC" w:rsidRDefault="001B42BC" w:rsidP="001B42BC">
    <w:pPr>
      <w:spacing w:line="276" w:lineRule="auto"/>
      <w:rPr>
        <w:rFonts w:ascii="Roboto" w:hAnsi="Roboto"/>
        <w:b/>
        <w:bCs/>
        <w:sz w:val="24"/>
        <w:szCs w:val="24"/>
      </w:rPr>
    </w:pPr>
    <w:r w:rsidRPr="001B42BC">
      <w:rPr>
        <w:rFonts w:ascii="Roboto" w:hAnsi="Roboto"/>
        <w:b/>
        <w:bCs/>
        <w:sz w:val="24"/>
        <w:szCs w:val="18"/>
      </w:rPr>
      <w:t>Kanclerz Politechniki Częstochowskiej</w:t>
    </w:r>
  </w:p>
  <w:p w:rsidR="001B42BC" w:rsidRPr="001B42BC" w:rsidRDefault="00FC3D9F" w:rsidP="001B42BC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1B42BC" w:rsidRPr="001B42BC">
      <w:rPr>
        <w:rFonts w:ascii="Roboto" w:hAnsi="Roboto"/>
        <w:sz w:val="24"/>
        <w:szCs w:val="24"/>
      </w:rPr>
      <w:t>ul. Gen. J.H. Dąbrowskiego 69, 42-201 Częstochowa</w:t>
    </w:r>
  </w:p>
  <w:p w:rsidR="001B42BC" w:rsidRPr="001B42BC" w:rsidRDefault="001B42BC" w:rsidP="001B42BC">
    <w:pPr>
      <w:spacing w:line="276" w:lineRule="auto"/>
      <w:rPr>
        <w:rFonts w:ascii="Arial" w:hAnsi="Arial"/>
        <w:noProof/>
        <w:sz w:val="24"/>
        <w:szCs w:val="24"/>
      </w:rPr>
    </w:pPr>
    <w:r w:rsidRPr="001B42BC">
      <w:rPr>
        <w:rFonts w:ascii="Roboto" w:hAnsi="Roboto"/>
        <w:sz w:val="24"/>
        <w:szCs w:val="24"/>
      </w:rPr>
      <w:t>tel. +48 34 325 02 56, e-mail: kanclerz@pcz.pl</w:t>
    </w:r>
  </w:p>
  <w:p w:rsidR="001B42BC" w:rsidRPr="001B42BC" w:rsidRDefault="001B42BC" w:rsidP="001B42BC">
    <w:pPr>
      <w:rPr>
        <w:rFonts w:ascii="Roboto" w:hAnsi="Roboto"/>
        <w:b/>
        <w:sz w:val="24"/>
        <w:szCs w:val="24"/>
      </w:rPr>
    </w:pPr>
    <w:r w:rsidRPr="001B42BC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C3D9F">
      <w:rPr>
        <w:rFonts w:ascii="Arial" w:eastAsia="Calibri" w:hAnsi="Arial"/>
        <w:noProof/>
        <w:sz w:val="18"/>
        <w:szCs w:val="18"/>
        <w:lang w:eastAsia="en-US"/>
      </w:rPr>
      <w:t>5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C3D9F">
      <w:rPr>
        <w:rFonts w:ascii="Arial" w:eastAsia="Calibri" w:hAnsi="Arial"/>
        <w:noProof/>
        <w:sz w:val="18"/>
        <w:szCs w:val="18"/>
        <w:lang w:eastAsia="en-US"/>
      </w:rPr>
      <w:t>5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36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663" w:rsidRDefault="00C73663">
      <w:r>
        <w:separator/>
      </w:r>
    </w:p>
  </w:footnote>
  <w:footnote w:type="continuationSeparator" w:id="0">
    <w:p w:rsidR="00C73663" w:rsidRDefault="00C73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20D" w:rsidRDefault="001F62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2BC" w:rsidRPr="001B42BC" w:rsidRDefault="00FC3D9F" w:rsidP="001B42B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1B42BC" w:rsidRPr="001B42BC" w:rsidRDefault="001B42BC" w:rsidP="001B42BC">
    <w:pPr>
      <w:spacing w:after="160" w:line="259" w:lineRule="auto"/>
      <w:rPr>
        <w:rFonts w:ascii="Arial" w:hAnsi="Arial"/>
        <w:sz w:val="22"/>
        <w:szCs w:val="22"/>
      </w:rPr>
    </w:pPr>
  </w:p>
  <w:p w:rsidR="001F620D" w:rsidRDefault="001F62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20D" w:rsidRDefault="001F62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663"/>
    <w:rsid w:val="00007727"/>
    <w:rsid w:val="00017720"/>
    <w:rsid w:val="00035488"/>
    <w:rsid w:val="000D7F25"/>
    <w:rsid w:val="000E00E5"/>
    <w:rsid w:val="00173B20"/>
    <w:rsid w:val="001B42BC"/>
    <w:rsid w:val="001C69FF"/>
    <w:rsid w:val="001F620D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D2F05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73663"/>
    <w:rsid w:val="00C82837"/>
    <w:rsid w:val="00CA3D66"/>
    <w:rsid w:val="00CB0802"/>
    <w:rsid w:val="00D665F5"/>
    <w:rsid w:val="00D7128F"/>
    <w:rsid w:val="00EA3476"/>
    <w:rsid w:val="00F16C60"/>
    <w:rsid w:val="00F95C33"/>
    <w:rsid w:val="00FC3D9F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B521C38"/>
  <w15:chartTrackingRefBased/>
  <w15:docId w15:val="{8F106DAA-F07D-42F0-8CB6-912A1F798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472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2023-12-14T11:53:00Z</dcterms:created>
  <dcterms:modified xsi:type="dcterms:W3CDTF">2023-12-14T11:53:00Z</dcterms:modified>
</cp:coreProperties>
</file>