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E787A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B00F4" w:rsidRPr="000B00F4">
        <w:rPr>
          <w:rFonts w:ascii="Arial" w:hAnsi="Arial" w:cs="Arial"/>
          <w:b/>
          <w:sz w:val="24"/>
          <w:szCs w:val="24"/>
        </w:rPr>
        <w:t>CRZP/196/2023/AZP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00F4" w:rsidRPr="000B00F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00F4" w:rsidRPr="000B00F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B00F4" w:rsidRPr="000B00F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00F4" w:rsidRPr="000B00F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B00F4" w:rsidRPr="000B00F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00F4" w:rsidTr="009761E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00F4" w:rsidRDefault="000B00F4" w:rsidP="009761E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0B00F4" w:rsidRDefault="000B00F4" w:rsidP="009761E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B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00F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0B00F4" w:rsidRDefault="000B00F4" w:rsidP="009761E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B00F4" w:rsidRDefault="000B00F4" w:rsidP="009761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B00F4" w:rsidRDefault="000B00F4" w:rsidP="009761E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0B00F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B00F4">
        <w:rPr>
          <w:rFonts w:ascii="Arial" w:hAnsi="Arial" w:cs="Arial"/>
          <w:b/>
          <w:sz w:val="24"/>
          <w:szCs w:val="24"/>
        </w:rPr>
        <w:t>Kurs obsługi i eksploatacji urządzeń elektrycznych E1 D1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B00F4" w:rsidRPr="000B00F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  <w:bookmarkStart w:id="0" w:name="_GoBack"/>
        <w:bookmarkEnd w:id="0"/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0B0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B00F4" w:rsidTr="000B0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00F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B00F4" w:rsidTr="000B0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00F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B00F4" w:rsidTr="000B0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00F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B00F4" w:rsidTr="000B0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00F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B00F4" w:rsidRDefault="000B00F4" w:rsidP="00976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0F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F4E" w:rsidRDefault="00B16F4E" w:rsidP="00E4548F">
      <w:pPr>
        <w:spacing w:after="0" w:line="240" w:lineRule="auto"/>
      </w:pPr>
      <w:r>
        <w:separator/>
      </w:r>
    </w:p>
  </w:endnote>
  <w:endnote w:type="continuationSeparator" w:id="0">
    <w:p w:rsidR="00B16F4E" w:rsidRDefault="00B16F4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89" w:rsidRPr="00297989" w:rsidRDefault="00297989" w:rsidP="00297989">
    <w:pP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297989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>
          <wp:extent cx="5753100" cy="1619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989" w:rsidRPr="00297989" w:rsidRDefault="00297989" w:rsidP="00297989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/>
        <w:sz w:val="20"/>
        <w:szCs w:val="20"/>
        <w:lang w:eastAsia="pl-PL"/>
      </w:rPr>
    </w:pPr>
    <w:r w:rsidRPr="00297989">
      <w:rPr>
        <w:rFonts w:ascii="Times New Roman" w:eastAsia="Times New Roman" w:hAnsi="Times New Roman"/>
        <w:sz w:val="20"/>
        <w:szCs w:val="20"/>
        <w:lang w:eastAsia="pl-PL"/>
      </w:rPr>
      <w:fldChar w:fldCharType="begin"/>
    </w:r>
    <w:r w:rsidRPr="00297989">
      <w:rPr>
        <w:rFonts w:ascii="Times New Roman" w:eastAsia="Times New Roman" w:hAnsi="Times New Roman"/>
        <w:sz w:val="20"/>
        <w:szCs w:val="20"/>
        <w:lang w:eastAsia="pl-PL"/>
      </w:rPr>
      <w:instrText xml:space="preserve"> PAGE </w:instrText>
    </w:r>
    <w:r w:rsidRPr="00297989">
      <w:rPr>
        <w:rFonts w:ascii="Times New Roman" w:eastAsia="Times New Roman" w:hAnsi="Times New Roman"/>
        <w:sz w:val="20"/>
        <w:szCs w:val="20"/>
        <w:lang w:eastAsia="pl-PL"/>
      </w:rPr>
      <w:fldChar w:fldCharType="separate"/>
    </w:r>
    <w:r w:rsidRPr="00297989">
      <w:rPr>
        <w:rFonts w:ascii="Times New Roman" w:eastAsia="Times New Roman" w:hAnsi="Times New Roman"/>
        <w:sz w:val="20"/>
        <w:szCs w:val="20"/>
        <w:lang w:eastAsia="pl-PL"/>
      </w:rPr>
      <w:t>1</w:t>
    </w:r>
    <w:r w:rsidRPr="00297989">
      <w:rPr>
        <w:rFonts w:ascii="Times New Roman" w:eastAsia="Times New Roman" w:hAnsi="Times New Roman"/>
        <w:sz w:val="20"/>
        <w:szCs w:val="20"/>
        <w:lang w:eastAsia="pl-PL"/>
      </w:rPr>
      <w:fldChar w:fldCharType="end"/>
    </w:r>
  </w:p>
  <w:p w:rsidR="000B00F4" w:rsidRDefault="000B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F4E" w:rsidRDefault="00B16F4E" w:rsidP="00E4548F">
      <w:pPr>
        <w:spacing w:after="0" w:line="240" w:lineRule="auto"/>
      </w:pPr>
      <w:r>
        <w:separator/>
      </w:r>
    </w:p>
  </w:footnote>
  <w:footnote w:type="continuationSeparator" w:id="0">
    <w:p w:rsidR="00B16F4E" w:rsidRDefault="00B16F4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989" w:rsidRPr="00297989" w:rsidRDefault="00297989" w:rsidP="00297989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297989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>
          <wp:extent cx="6372225" cy="7524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00F4" w:rsidRDefault="000B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F4E"/>
    <w:rsid w:val="000B00F4"/>
    <w:rsid w:val="002621C4"/>
    <w:rsid w:val="00297989"/>
    <w:rsid w:val="007B107C"/>
    <w:rsid w:val="007C7D43"/>
    <w:rsid w:val="007E787A"/>
    <w:rsid w:val="00843802"/>
    <w:rsid w:val="008750B3"/>
    <w:rsid w:val="00B16F4E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12F75-BDF4-43E3-9467-35957EA30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B0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F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B0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F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908</Words>
  <Characters>5454</Characters>
  <Application>Microsoft Office Word</Application>
  <DocSecurity>0</DocSecurity>
  <Lines>45</Lines>
  <Paragraphs>12</Paragraphs>
  <ScaleCrop>false</ScaleCrop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2023-12-13T11:54:00Z</cp:lastPrinted>
  <dcterms:created xsi:type="dcterms:W3CDTF">2023-12-13T11:54:00Z</dcterms:created>
  <dcterms:modified xsi:type="dcterms:W3CDTF">2023-12-13T11:54:00Z</dcterms:modified>
</cp:coreProperties>
</file>