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2D4A12" w:rsidRDefault="00A02F13" w:rsidP="002D4A12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2D4A12">
        <w:rPr>
          <w:rFonts w:ascii="Arial" w:hAnsi="Arial" w:cs="Arial"/>
        </w:rPr>
        <w:t>Częstochowa</w:t>
      </w:r>
      <w:r w:rsidR="00081D13" w:rsidRPr="002D4A12">
        <w:rPr>
          <w:rFonts w:ascii="Arial" w:hAnsi="Arial" w:cs="Arial"/>
        </w:rPr>
        <w:t xml:space="preserve"> dnia: </w:t>
      </w:r>
      <w:r w:rsidRPr="002D4A12">
        <w:rPr>
          <w:rFonts w:ascii="Arial" w:hAnsi="Arial" w:cs="Arial"/>
        </w:rPr>
        <w:t>2023-12-12</w:t>
      </w:r>
    </w:p>
    <w:p w:rsidR="00081D13" w:rsidRPr="002D4A12" w:rsidRDefault="00A02F13" w:rsidP="002D4A12">
      <w:pPr>
        <w:spacing w:line="360" w:lineRule="auto"/>
        <w:ind w:right="3969"/>
        <w:rPr>
          <w:rFonts w:ascii="Arial" w:hAnsi="Arial" w:cs="Arial"/>
          <w:b/>
          <w:bCs/>
        </w:rPr>
      </w:pPr>
      <w:r w:rsidRPr="002D4A12">
        <w:rPr>
          <w:rFonts w:ascii="Arial" w:hAnsi="Arial" w:cs="Arial"/>
          <w:b/>
          <w:bCs/>
        </w:rPr>
        <w:t>Politechnika Częstochowska</w:t>
      </w:r>
    </w:p>
    <w:p w:rsidR="00081D13" w:rsidRPr="002D4A12" w:rsidRDefault="00A02F13" w:rsidP="002D4A12">
      <w:pPr>
        <w:spacing w:line="360" w:lineRule="auto"/>
        <w:ind w:right="3969"/>
        <w:rPr>
          <w:rFonts w:ascii="Arial" w:hAnsi="Arial" w:cs="Arial"/>
        </w:rPr>
      </w:pPr>
      <w:r w:rsidRPr="002D4A12">
        <w:rPr>
          <w:rFonts w:ascii="Arial" w:hAnsi="Arial" w:cs="Arial"/>
        </w:rPr>
        <w:t>Dąbrowskiego</w:t>
      </w:r>
      <w:r w:rsidR="00081D13" w:rsidRPr="002D4A12">
        <w:rPr>
          <w:rFonts w:ascii="Arial" w:hAnsi="Arial" w:cs="Arial"/>
        </w:rPr>
        <w:t xml:space="preserve"> </w:t>
      </w:r>
      <w:r w:rsidRPr="002D4A12">
        <w:rPr>
          <w:rFonts w:ascii="Arial" w:hAnsi="Arial" w:cs="Arial"/>
        </w:rPr>
        <w:t>69</w:t>
      </w:r>
    </w:p>
    <w:p w:rsidR="00081D13" w:rsidRPr="002D4A12" w:rsidRDefault="00A02F13" w:rsidP="002D4A12">
      <w:pPr>
        <w:spacing w:line="360" w:lineRule="auto"/>
        <w:ind w:right="3969"/>
        <w:rPr>
          <w:rFonts w:ascii="Arial" w:hAnsi="Arial" w:cs="Arial"/>
        </w:rPr>
      </w:pPr>
      <w:r w:rsidRPr="002D4A12">
        <w:rPr>
          <w:rFonts w:ascii="Arial" w:hAnsi="Arial" w:cs="Arial"/>
        </w:rPr>
        <w:t>42-201</w:t>
      </w:r>
      <w:r w:rsidR="00081D13" w:rsidRPr="002D4A12">
        <w:rPr>
          <w:rFonts w:ascii="Arial" w:hAnsi="Arial" w:cs="Arial"/>
        </w:rPr>
        <w:t xml:space="preserve"> </w:t>
      </w:r>
      <w:r w:rsidRPr="002D4A12">
        <w:rPr>
          <w:rFonts w:ascii="Arial" w:hAnsi="Arial" w:cs="Arial"/>
        </w:rPr>
        <w:t>Częstochowa</w:t>
      </w:r>
    </w:p>
    <w:p w:rsidR="00081D13" w:rsidRPr="002D4A12" w:rsidRDefault="00081D13" w:rsidP="002D4A12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2D4A12" w:rsidTr="00C13EA9">
        <w:tc>
          <w:tcPr>
            <w:tcW w:w="10065" w:type="dxa"/>
            <w:shd w:val="clear" w:color="auto" w:fill="F2F2F2"/>
            <w:hideMark/>
          </w:tcPr>
          <w:p w:rsidR="00081D13" w:rsidRPr="002D4A12" w:rsidRDefault="00081D13" w:rsidP="002D4A1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D4A1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081D13" w:rsidRPr="002D4A12" w:rsidRDefault="00081D13" w:rsidP="002D4A1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2D4A1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:rsidR="00081D13" w:rsidRPr="002D4A12" w:rsidRDefault="00081D13" w:rsidP="002D4A12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2D4A12" w:rsidRDefault="00081D13" w:rsidP="002D4A1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2D4A12">
        <w:rPr>
          <w:rFonts w:ascii="Arial" w:eastAsia="Calibri" w:hAnsi="Arial" w:cs="Arial"/>
          <w:lang w:eastAsia="en-US"/>
        </w:rPr>
        <w:t xml:space="preserve">Dotyczy </w:t>
      </w:r>
      <w:r w:rsidRPr="002D4A12">
        <w:rPr>
          <w:rFonts w:ascii="Arial" w:hAnsi="Arial" w:cs="Arial"/>
        </w:rPr>
        <w:t>postępowania o udzielenie zamówienia publicznego</w:t>
      </w:r>
      <w:r w:rsidRPr="002D4A12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2D4A12" w:rsidTr="00081D13">
        <w:tc>
          <w:tcPr>
            <w:tcW w:w="2269" w:type="dxa"/>
            <w:shd w:val="clear" w:color="auto" w:fill="auto"/>
          </w:tcPr>
          <w:p w:rsidR="00081D13" w:rsidRPr="002D4A12" w:rsidRDefault="00081D13" w:rsidP="002D4A1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2D4A12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2D4A12" w:rsidRDefault="00A02F13" w:rsidP="002D4A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4A12">
              <w:rPr>
                <w:rFonts w:ascii="Arial" w:hAnsi="Arial" w:cs="Arial"/>
                <w:bCs/>
              </w:rPr>
              <w:t>Pełnienie nadzoru inwestorskiego branży sanitarnej nad realizacją zadania: "Wykonanie remontu wewnętrznej instalacji wodociągowej i kanalizacyjnej w budynku mieszkalnym, Częstochowa ul. Gombrowicza 1"</w:t>
            </w:r>
          </w:p>
        </w:tc>
      </w:tr>
      <w:tr w:rsidR="00A02F13" w:rsidRPr="002D4A12" w:rsidTr="00C50097">
        <w:tc>
          <w:tcPr>
            <w:tcW w:w="2269" w:type="dxa"/>
            <w:shd w:val="clear" w:color="auto" w:fill="auto"/>
          </w:tcPr>
          <w:p w:rsidR="00A02F13" w:rsidRPr="002D4A12" w:rsidRDefault="00A02F13" w:rsidP="002D4A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2D4A12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A02F13" w:rsidRPr="002D4A12" w:rsidRDefault="00A02F13" w:rsidP="002D4A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D4A12">
              <w:rPr>
                <w:rFonts w:ascii="Arial" w:hAnsi="Arial" w:cs="Arial"/>
                <w:bCs/>
              </w:rPr>
              <w:t>RK-NZ.261.94.2023.MT</w:t>
            </w:r>
          </w:p>
        </w:tc>
      </w:tr>
    </w:tbl>
    <w:p w:rsidR="00081D13" w:rsidRPr="002D4A12" w:rsidRDefault="00081D13" w:rsidP="002D4A12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2D4A12" w:rsidRDefault="00C65E53" w:rsidP="002D4A12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2D4A12">
        <w:rPr>
          <w:rFonts w:ascii="Arial" w:hAnsi="Arial" w:cs="Arial"/>
        </w:rPr>
        <w:t xml:space="preserve">Zamawiający, </w:t>
      </w:r>
      <w:r w:rsidR="00A02F13" w:rsidRPr="002D4A12">
        <w:rPr>
          <w:rFonts w:ascii="Arial" w:hAnsi="Arial" w:cs="Arial"/>
          <w:b/>
        </w:rPr>
        <w:t>Politechnika Częstochowska</w:t>
      </w:r>
      <w:r w:rsidRPr="002D4A12">
        <w:rPr>
          <w:rFonts w:ascii="Arial" w:hAnsi="Arial" w:cs="Arial"/>
        </w:rPr>
        <w:t xml:space="preserve">, działając na podstawie art. 253 </w:t>
      </w:r>
      <w:r w:rsidR="00A17CDB" w:rsidRPr="002D4A12">
        <w:rPr>
          <w:rFonts w:ascii="Arial" w:hAnsi="Arial" w:cs="Arial"/>
        </w:rPr>
        <w:t xml:space="preserve">ust. 1 pkt. 1 i </w:t>
      </w:r>
      <w:r w:rsidRPr="002D4A12">
        <w:rPr>
          <w:rFonts w:ascii="Arial" w:hAnsi="Arial" w:cs="Arial"/>
        </w:rPr>
        <w:t xml:space="preserve">ust. </w:t>
      </w:r>
      <w:r w:rsidR="00A17CDB" w:rsidRPr="002D4A12">
        <w:rPr>
          <w:rFonts w:ascii="Arial" w:hAnsi="Arial" w:cs="Arial"/>
        </w:rPr>
        <w:t>2</w:t>
      </w:r>
      <w:r w:rsidRPr="002D4A12">
        <w:rPr>
          <w:rFonts w:ascii="Arial" w:hAnsi="Arial" w:cs="Arial"/>
        </w:rPr>
        <w:t xml:space="preserve"> </w:t>
      </w:r>
      <w:r w:rsidR="00081D13" w:rsidRPr="002D4A12">
        <w:rPr>
          <w:rFonts w:ascii="Arial" w:hAnsi="Arial" w:cs="Arial"/>
        </w:rPr>
        <w:t xml:space="preserve">ustawy z dnia 11 września 2019r. Prawo zamówień publicznych </w:t>
      </w:r>
      <w:r w:rsidR="00A02F13" w:rsidRPr="002D4A12">
        <w:rPr>
          <w:rFonts w:ascii="Arial" w:hAnsi="Arial" w:cs="Arial"/>
        </w:rPr>
        <w:t>(</w:t>
      </w:r>
      <w:proofErr w:type="spellStart"/>
      <w:r w:rsidR="00A02F13" w:rsidRPr="002D4A12">
        <w:rPr>
          <w:rFonts w:ascii="Arial" w:hAnsi="Arial" w:cs="Arial"/>
        </w:rPr>
        <w:t>t.j</w:t>
      </w:r>
      <w:proofErr w:type="spellEnd"/>
      <w:r w:rsidR="00A02F13" w:rsidRPr="002D4A12">
        <w:rPr>
          <w:rFonts w:ascii="Arial" w:hAnsi="Arial" w:cs="Arial"/>
        </w:rPr>
        <w:t>. Dz. U. z 2023r. poz. 1605)</w:t>
      </w:r>
      <w:r w:rsidR="00081D13" w:rsidRPr="002D4A12">
        <w:rPr>
          <w:rFonts w:ascii="Arial" w:hAnsi="Arial" w:cs="Arial"/>
        </w:rPr>
        <w:t xml:space="preserve">, zwanej dalej „ustawą </w:t>
      </w:r>
      <w:proofErr w:type="spellStart"/>
      <w:r w:rsidR="00081D13" w:rsidRPr="002D4A12">
        <w:rPr>
          <w:rFonts w:ascii="Arial" w:hAnsi="Arial" w:cs="Arial"/>
        </w:rPr>
        <w:t>Pzp</w:t>
      </w:r>
      <w:proofErr w:type="spellEnd"/>
      <w:r w:rsidR="00081D13" w:rsidRPr="002D4A12">
        <w:rPr>
          <w:rFonts w:ascii="Arial" w:hAnsi="Arial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02F13" w:rsidRPr="002D4A12" w:rsidTr="00C50097">
        <w:trPr>
          <w:cantSplit/>
        </w:trPr>
        <w:tc>
          <w:tcPr>
            <w:tcW w:w="10080" w:type="dxa"/>
          </w:tcPr>
          <w:p w:rsidR="00A02F13" w:rsidRPr="002D4A12" w:rsidRDefault="00A02F13" w:rsidP="002D4A12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D4A12">
              <w:rPr>
                <w:rFonts w:ascii="Arial" w:hAnsi="Arial" w:cs="Arial"/>
                <w:b/>
              </w:rPr>
              <w:lastRenderedPageBreak/>
              <w:t>Biuro Usług Projektowo-Technicznych EXODUS, Mirosław Topolski</w:t>
            </w:r>
          </w:p>
          <w:p w:rsidR="00A02F13" w:rsidRPr="002D4A12" w:rsidRDefault="00A02F13" w:rsidP="002D4A12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2D4A12">
              <w:rPr>
                <w:rFonts w:ascii="Arial" w:hAnsi="Arial" w:cs="Arial"/>
                <w:bCs/>
              </w:rPr>
              <w:t>Pułaskiego 1/3 /14</w:t>
            </w:r>
          </w:p>
          <w:p w:rsidR="00A02F13" w:rsidRPr="002D4A12" w:rsidRDefault="00A02F13" w:rsidP="002D4A12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2D4A12">
              <w:rPr>
                <w:rFonts w:ascii="Arial" w:hAnsi="Arial" w:cs="Arial"/>
                <w:bCs/>
              </w:rPr>
              <w:t>42-217 Częstochowa</w:t>
            </w:r>
          </w:p>
          <w:p w:rsidR="00A02F13" w:rsidRPr="002D4A12" w:rsidRDefault="00A02F13" w:rsidP="002D4A12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2D4A12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2D4A12">
              <w:rPr>
                <w:rFonts w:ascii="Arial" w:hAnsi="Arial" w:cs="Arial"/>
              </w:rPr>
              <w:t xml:space="preserve"> </w:t>
            </w:r>
            <w:bookmarkEnd w:id="1"/>
            <w:r w:rsidRPr="002D4A12">
              <w:rPr>
                <w:rFonts w:ascii="Arial" w:hAnsi="Arial" w:cs="Arial"/>
                <w:b/>
              </w:rPr>
              <w:t>22 140.00 zł brutto</w:t>
            </w:r>
            <w:r w:rsidRPr="002D4A12">
              <w:rPr>
                <w:rFonts w:ascii="Arial" w:hAnsi="Arial" w:cs="Arial"/>
                <w:bCs/>
              </w:rPr>
              <w:t>.</w:t>
            </w:r>
          </w:p>
          <w:p w:rsidR="00A02F13" w:rsidRPr="002D4A12" w:rsidRDefault="00A02F13" w:rsidP="002D4A12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2D4A12">
              <w:rPr>
                <w:rFonts w:ascii="Arial" w:hAnsi="Arial" w:cs="Arial"/>
                <w:color w:val="000000"/>
              </w:rPr>
              <w:t>Uzasadnienie wyboru:</w:t>
            </w:r>
          </w:p>
          <w:p w:rsidR="00A02F13" w:rsidRPr="002D4A12" w:rsidRDefault="00A02F13" w:rsidP="002D4A1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2D4A1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2D4A12" w:rsidRDefault="00081D13" w:rsidP="002D4A12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D4A1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2D4A12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2835"/>
        <w:gridCol w:w="2551"/>
      </w:tblGrid>
      <w:tr w:rsidR="002D4A12" w:rsidRPr="002D4A12" w:rsidTr="002D4A1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2D4A12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2D4A12" w:rsidRPr="002D4A12" w:rsidRDefault="002D4A12" w:rsidP="002D4A12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2D4A12" w:rsidRPr="002D4A12" w:rsidTr="002D4A12">
        <w:tc>
          <w:tcPr>
            <w:tcW w:w="8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2D4A12" w:rsidRPr="002D4A12" w:rsidRDefault="002D4A12" w:rsidP="002D4A1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D4A12">
              <w:rPr>
                <w:rFonts w:ascii="Arial" w:hAnsi="Arial" w:cs="Arial"/>
                <w:b/>
                <w:sz w:val="24"/>
                <w:szCs w:val="24"/>
              </w:rPr>
              <w:t>Biuro Usług Projektowo-Technicznych EXODUS, Mirosław Topolski</w:t>
            </w:r>
          </w:p>
          <w:p w:rsidR="002D4A12" w:rsidRPr="002D4A12" w:rsidRDefault="002D4A12" w:rsidP="002D4A1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Pułaskiego 1/3 /14</w:t>
            </w:r>
          </w:p>
          <w:p w:rsidR="002D4A12" w:rsidRPr="002D4A12" w:rsidRDefault="002D4A12" w:rsidP="002D4A1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42-217 Częstochowa</w:t>
            </w:r>
          </w:p>
        </w:tc>
        <w:tc>
          <w:tcPr>
            <w:tcW w:w="2835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5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2D4A12" w:rsidRPr="002D4A12" w:rsidTr="002D4A12">
        <w:tc>
          <w:tcPr>
            <w:tcW w:w="8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2D4A12" w:rsidRPr="002D4A12" w:rsidRDefault="002D4A12" w:rsidP="002D4A1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D4A12">
              <w:rPr>
                <w:rFonts w:ascii="Arial" w:hAnsi="Arial" w:cs="Arial"/>
                <w:b/>
                <w:sz w:val="24"/>
                <w:szCs w:val="24"/>
              </w:rPr>
              <w:t>ZBM S.A.</w:t>
            </w:r>
          </w:p>
          <w:p w:rsidR="002D4A12" w:rsidRPr="002D4A12" w:rsidRDefault="007A356A" w:rsidP="002D4A1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Cybernetyki 19B</w:t>
            </w:r>
            <w:bookmarkStart w:id="3" w:name="_GoBack"/>
            <w:bookmarkEnd w:id="3"/>
          </w:p>
          <w:p w:rsidR="002D4A12" w:rsidRPr="002D4A12" w:rsidRDefault="002D4A12" w:rsidP="002D4A1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02-677 Warszawa</w:t>
            </w:r>
          </w:p>
        </w:tc>
        <w:tc>
          <w:tcPr>
            <w:tcW w:w="2835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74,00</w:t>
            </w:r>
          </w:p>
        </w:tc>
        <w:tc>
          <w:tcPr>
            <w:tcW w:w="25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74,00</w:t>
            </w:r>
          </w:p>
        </w:tc>
      </w:tr>
      <w:tr w:rsidR="002D4A12" w:rsidRPr="002D4A12" w:rsidTr="002D4A12">
        <w:tc>
          <w:tcPr>
            <w:tcW w:w="8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2D4A12" w:rsidRPr="002D4A12" w:rsidRDefault="002D4A12" w:rsidP="002D4A12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D4A12">
              <w:rPr>
                <w:rFonts w:ascii="Arial" w:hAnsi="Arial" w:cs="Arial"/>
                <w:b/>
                <w:sz w:val="24"/>
                <w:szCs w:val="24"/>
              </w:rPr>
              <w:t>ZAKŁAD INSTALACJI SANITARNYCH RG</w:t>
            </w:r>
          </w:p>
          <w:p w:rsidR="002D4A12" w:rsidRPr="002D4A12" w:rsidRDefault="002D4A12" w:rsidP="002D4A12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MIRECKIEGO 27 /66</w:t>
            </w:r>
          </w:p>
          <w:p w:rsidR="002D4A12" w:rsidRPr="002D4A12" w:rsidRDefault="002D4A12" w:rsidP="002D4A12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D4A12">
              <w:rPr>
                <w:rFonts w:ascii="Arial" w:hAnsi="Arial" w:cs="Arial"/>
                <w:bCs/>
                <w:sz w:val="24"/>
                <w:szCs w:val="24"/>
              </w:rPr>
              <w:t>42-208 CZĘSTOCHOWA</w:t>
            </w:r>
          </w:p>
        </w:tc>
        <w:tc>
          <w:tcPr>
            <w:tcW w:w="2835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2551" w:type="dxa"/>
            <w:vAlign w:val="center"/>
          </w:tcPr>
          <w:p w:rsidR="002D4A12" w:rsidRPr="002D4A12" w:rsidRDefault="002D4A12" w:rsidP="002D4A12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D4A12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2D4A12" w:rsidRDefault="00E85D70" w:rsidP="002D4A12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2D4A12" w:rsidRDefault="00F960D7" w:rsidP="002D4A12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2D4A1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51D" w:rsidRDefault="00D2451D">
      <w:r>
        <w:separator/>
      </w:r>
    </w:p>
  </w:endnote>
  <w:endnote w:type="continuationSeparator" w:id="0">
    <w:p w:rsidR="00D2451D" w:rsidRDefault="00D2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13" w:rsidRDefault="00A02F1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A12" w:rsidRPr="002D4A12" w:rsidRDefault="007A356A" w:rsidP="002D4A1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4A12" w:rsidRPr="002D4A12" w:rsidTr="00C50097">
      <w:tc>
        <w:tcPr>
          <w:tcW w:w="0" w:type="auto"/>
          <w:shd w:val="clear" w:color="auto" w:fill="auto"/>
          <w:vAlign w:val="center"/>
        </w:tcPr>
        <w:p w:rsidR="002D4A12" w:rsidRPr="002D4A12" w:rsidRDefault="002D4A12" w:rsidP="002D4A1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4A12" w:rsidRPr="002D4A12" w:rsidRDefault="002D4A12" w:rsidP="002D4A1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D4A1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D4A12" w:rsidRPr="002D4A12" w:rsidRDefault="002D4A12" w:rsidP="002D4A1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4A12" w:rsidRPr="002D4A12" w:rsidRDefault="002D4A12" w:rsidP="002D4A1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D4A12" w:rsidRPr="002D4A12" w:rsidRDefault="002D4A12" w:rsidP="002D4A12">
    <w:pPr>
      <w:spacing w:line="276" w:lineRule="auto"/>
      <w:rPr>
        <w:rFonts w:ascii="Roboto" w:hAnsi="Roboto"/>
        <w:b/>
        <w:bCs/>
      </w:rPr>
    </w:pPr>
    <w:r w:rsidRPr="002D4A12">
      <w:rPr>
        <w:rFonts w:ascii="Roboto" w:hAnsi="Roboto"/>
        <w:b/>
        <w:bCs/>
        <w:szCs w:val="18"/>
      </w:rPr>
      <w:t>Kanclerz Politechniki Częstochowskiej</w:t>
    </w:r>
  </w:p>
  <w:p w:rsidR="002D4A12" w:rsidRPr="002D4A12" w:rsidRDefault="007A356A" w:rsidP="002D4A12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D4A12" w:rsidRPr="002D4A12">
      <w:rPr>
        <w:rFonts w:ascii="Roboto" w:hAnsi="Roboto"/>
      </w:rPr>
      <w:t>ul. Gen. J.H. Dąbrowskiego 69, 42-201 Częstochowa</w:t>
    </w:r>
  </w:p>
  <w:p w:rsidR="002D4A12" w:rsidRPr="002D4A12" w:rsidRDefault="002D4A12" w:rsidP="002D4A12">
    <w:pPr>
      <w:spacing w:line="276" w:lineRule="auto"/>
      <w:rPr>
        <w:rFonts w:ascii="Arial" w:hAnsi="Arial"/>
        <w:noProof/>
      </w:rPr>
    </w:pPr>
    <w:r w:rsidRPr="002D4A12">
      <w:rPr>
        <w:rFonts w:ascii="Roboto" w:hAnsi="Roboto"/>
      </w:rPr>
      <w:t>tel. +48 34 325 02 56, e-mail: kanclerz@pcz.pl</w:t>
    </w:r>
  </w:p>
  <w:p w:rsidR="002D4A12" w:rsidRPr="002D4A12" w:rsidRDefault="002D4A12" w:rsidP="002D4A12">
    <w:pPr>
      <w:rPr>
        <w:rFonts w:ascii="Roboto" w:hAnsi="Roboto"/>
        <w:b/>
      </w:rPr>
    </w:pPr>
    <w:r w:rsidRPr="002D4A12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A356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A356A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13" w:rsidRDefault="00A02F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51D" w:rsidRDefault="00D2451D">
      <w:r>
        <w:separator/>
      </w:r>
    </w:p>
  </w:footnote>
  <w:footnote w:type="continuationSeparator" w:id="0">
    <w:p w:rsidR="00D2451D" w:rsidRDefault="00D24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13" w:rsidRDefault="00A02F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A12" w:rsidRPr="002D4A12" w:rsidRDefault="007A356A" w:rsidP="002D4A1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D4A12" w:rsidRPr="002D4A12" w:rsidRDefault="002D4A12" w:rsidP="002D4A12">
    <w:pPr>
      <w:spacing w:after="160" w:line="259" w:lineRule="auto"/>
      <w:rPr>
        <w:rFonts w:ascii="Arial" w:hAnsi="Arial"/>
        <w:sz w:val="22"/>
        <w:szCs w:val="22"/>
      </w:rPr>
    </w:pPr>
  </w:p>
  <w:p w:rsidR="00A02F13" w:rsidRDefault="00A02F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2F13" w:rsidRDefault="00A02F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451D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D4A12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A356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F13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451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345D477"/>
  <w15:chartTrackingRefBased/>
  <w15:docId w15:val="{E7FE1F23-AFCC-4B74-A9A2-C2C001BE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2023-12-12T13:22:00Z</dcterms:created>
  <dcterms:modified xsi:type="dcterms:W3CDTF">2023-12-12T13:22:00Z</dcterms:modified>
</cp:coreProperties>
</file>