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F74AB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40327" w:rsidRPr="00A40327">
        <w:rPr>
          <w:rFonts w:ascii="Arial" w:hAnsi="Arial" w:cs="Arial"/>
          <w:b/>
          <w:sz w:val="24"/>
          <w:szCs w:val="24"/>
        </w:rPr>
        <w:t>CRZP/189/2023/AZP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0327" w:rsidRPr="00A4032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0327" w:rsidRPr="00A4032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40327" w:rsidRPr="00A4032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0327" w:rsidRPr="00A4032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40327" w:rsidRPr="00A4032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0327" w:rsidTr="00D034F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40327" w:rsidRDefault="00A40327" w:rsidP="00D034F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40327" w:rsidRDefault="00A40327" w:rsidP="00D034F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032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032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032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A40327" w:rsidRDefault="00A40327" w:rsidP="00D034F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40327" w:rsidRDefault="00A40327" w:rsidP="00D034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40327" w:rsidRDefault="00A40327" w:rsidP="00D034F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4032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40327">
        <w:rPr>
          <w:rFonts w:ascii="Arial" w:hAnsi="Arial" w:cs="Arial"/>
          <w:b/>
          <w:sz w:val="24"/>
          <w:szCs w:val="24"/>
        </w:rPr>
        <w:t>Meble biurowe dla Instytutu Morskiego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40327" w:rsidRPr="00A4032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403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0327" w:rsidTr="00A403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32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0327" w:rsidTr="00A403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32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0327" w:rsidTr="00A403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32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0327" w:rsidTr="00A403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32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 xml:space="preserve">Zadanie 1. 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biurowych wraz z usługą montażu, o wartości min. 1</w:t>
            </w:r>
            <w:r w:rsidR="009D1EFF">
              <w:rPr>
                <w:rFonts w:ascii="Arial" w:hAnsi="Arial" w:cs="Arial"/>
                <w:sz w:val="24"/>
                <w:szCs w:val="24"/>
              </w:rPr>
              <w:t>0</w:t>
            </w:r>
            <w:r w:rsidRPr="00A40327">
              <w:rPr>
                <w:rFonts w:ascii="Arial" w:hAnsi="Arial" w:cs="Arial"/>
                <w:sz w:val="24"/>
                <w:szCs w:val="24"/>
              </w:rPr>
              <w:t>0 000 zł (sto</w:t>
            </w:r>
            <w:bookmarkStart w:id="1" w:name="_GoBack"/>
            <w:bookmarkEnd w:id="1"/>
            <w:r w:rsidRPr="00A40327">
              <w:rPr>
                <w:rFonts w:ascii="Arial" w:hAnsi="Arial" w:cs="Arial"/>
                <w:sz w:val="24"/>
                <w:szCs w:val="24"/>
              </w:rPr>
              <w:t xml:space="preserve"> tysięcy złotych) brutto.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 xml:space="preserve">Zadanie 2. 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krzeseł/foteli, o wartości min. 15 000 zł (piętnaście tysięcy złotych) brutto każda.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Zadanie 3.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regałów magazynowych, o wartości min. 15 000 zł (piętnaście tysięcy złotych) brutto każda.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Zadanie 4.</w:t>
            </w:r>
          </w:p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z montażem mebli do zabudowy, o wartości min. 20 000 zł (dwadzieścia tysięcy złotych) brutto każda.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4</w:t>
            </w:r>
            <w:r w:rsidRPr="001F74AB">
              <w:rPr>
                <w:rFonts w:ascii="Arial" w:hAnsi="Arial" w:cs="Arial"/>
                <w:sz w:val="24"/>
                <w:szCs w:val="24"/>
              </w:rPr>
              <w:tab/>
              <w:t>Zdolność techniczna lub zawodowa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 xml:space="preserve">Zadanie 1. 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biurowych wraz z usługą montażu, o wartości min. 140 000 zł (sto czterdzieści tysięcy złotych) brutto.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 xml:space="preserve">Zadanie 2. 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lastRenderedPageBreak/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krzeseł/foteli, o wartości min. 15 000 zł (piętnaście tysięcy złotych) brutto każda.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Zadanie 3.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regałów magazynowych, o wartości min. 15 000 zł (piętnaście tysięcy złotych) brutto każda.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Zadanie 4.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z montażem mebli do zabudowy, o wartości min. 20 000 zł (dwadzieścia tysięcy złotych) brutto każda.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Dotyczy wszystkich zadań:</w:t>
            </w:r>
          </w:p>
          <w:p w:rsidR="001F74AB" w:rsidRPr="001F74AB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F74AB" w:rsidRPr="00A40327" w:rsidRDefault="001F74AB" w:rsidP="001F74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4AB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A40327" w:rsidRP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A40327" w:rsidRDefault="00A40327" w:rsidP="00D034F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327">
              <w:rPr>
                <w:rFonts w:ascii="Arial" w:hAnsi="Arial" w:cs="Arial"/>
                <w:sz w:val="24"/>
                <w:szCs w:val="24"/>
              </w:rPr>
              <w:t xml:space="preserve">1) wykazu dostaw lub usług wykonanych, a w przypadku świadczeń okresowych lub ciągłych również wykonywanych, w okresie ostatnich 3 lat </w:t>
            </w:r>
            <w:r w:rsidRPr="00A40327">
              <w:rPr>
                <w:rFonts w:ascii="Arial" w:hAnsi="Arial" w:cs="Arial"/>
                <w:sz w:val="24"/>
                <w:szCs w:val="24"/>
              </w:rPr>
              <w:lastRenderedPageBreak/>
              <w:t>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1F74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0327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F33" w:rsidRDefault="007F7F33" w:rsidP="00E4548F">
      <w:pPr>
        <w:spacing w:after="0" w:line="240" w:lineRule="auto"/>
      </w:pPr>
      <w:r>
        <w:separator/>
      </w:r>
    </w:p>
  </w:endnote>
  <w:endnote w:type="continuationSeparator" w:id="0">
    <w:p w:rsidR="007F7F33" w:rsidRDefault="007F7F3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27" w:rsidRDefault="00A403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27" w:rsidRDefault="00A403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27" w:rsidRDefault="00A40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F33" w:rsidRDefault="007F7F33" w:rsidP="00E4548F">
      <w:pPr>
        <w:spacing w:after="0" w:line="240" w:lineRule="auto"/>
      </w:pPr>
      <w:r>
        <w:separator/>
      </w:r>
    </w:p>
  </w:footnote>
  <w:footnote w:type="continuationSeparator" w:id="0">
    <w:p w:rsidR="007F7F33" w:rsidRDefault="007F7F3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27" w:rsidRDefault="00A40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27" w:rsidRDefault="00A40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27" w:rsidRDefault="00A403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F33"/>
    <w:rsid w:val="001F74AB"/>
    <w:rsid w:val="002621C4"/>
    <w:rsid w:val="007B107C"/>
    <w:rsid w:val="007C7D43"/>
    <w:rsid w:val="007F7F33"/>
    <w:rsid w:val="00843802"/>
    <w:rsid w:val="008750B3"/>
    <w:rsid w:val="009D1EFF"/>
    <w:rsid w:val="00A40327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68A3B"/>
  <w15:chartTrackingRefBased/>
  <w15:docId w15:val="{7CEFFE3A-6A17-445D-B089-3227A25D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40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32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40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327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1F74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7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4AB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1718</Words>
  <Characters>10309</Characters>
  <Application>Microsoft Office Word</Application>
  <DocSecurity>0</DocSecurity>
  <Lines>85</Lines>
  <Paragraphs>24</Paragraphs>
  <ScaleCrop>false</ScaleCrop>
  <Company/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2023-12-04T08:32:00Z</cp:lastPrinted>
  <dcterms:created xsi:type="dcterms:W3CDTF">2023-12-05T07:40:00Z</dcterms:created>
  <dcterms:modified xsi:type="dcterms:W3CDTF">2023-12-05T07:40:00Z</dcterms:modified>
</cp:coreProperties>
</file>