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A3FEE" w14:textId="77777777" w:rsidR="000B53F7" w:rsidRDefault="000B53F7">
      <w:pPr>
        <w:tabs>
          <w:tab w:val="center" w:pos="4536"/>
          <w:tab w:val="right" w:pos="9072"/>
        </w:tabs>
        <w:rPr>
          <w:i/>
          <w:sz w:val="24"/>
        </w:rPr>
      </w:pPr>
    </w:p>
    <w:p w14:paraId="0C834FED" w14:textId="1C023147" w:rsidR="000B53F7" w:rsidRDefault="00A17504">
      <w:pPr>
        <w:tabs>
          <w:tab w:val="center" w:pos="4536"/>
          <w:tab w:val="right" w:pos="9072"/>
        </w:tabs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  <w:szCs w:val="24"/>
        </w:rPr>
        <w:t>Załącznik nr 10</w:t>
      </w:r>
      <w:r>
        <w:rPr>
          <w:i/>
          <w:sz w:val="24"/>
          <w:szCs w:val="24"/>
        </w:rPr>
        <w:t xml:space="preserve"> do SWZ</w:t>
      </w:r>
    </w:p>
    <w:p w14:paraId="249DEEFF" w14:textId="77777777" w:rsidR="000B53F7" w:rsidRDefault="000B53F7">
      <w:pPr>
        <w:tabs>
          <w:tab w:val="center" w:pos="4536"/>
          <w:tab w:val="right" w:pos="9072"/>
        </w:tabs>
        <w:rPr>
          <w:i/>
          <w:sz w:val="24"/>
          <w:szCs w:val="24"/>
        </w:rPr>
      </w:pPr>
    </w:p>
    <w:p w14:paraId="59E67371" w14:textId="54CFE54F" w:rsidR="000B53F7" w:rsidRDefault="00107AD8">
      <w:r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              </w:t>
      </w:r>
      <w:r>
        <w:rPr>
          <w:rFonts w:eastAsia="Calibri"/>
          <w:bCs/>
          <w:sz w:val="22"/>
          <w:szCs w:val="22"/>
          <w:lang w:eastAsia="en-US"/>
        </w:rPr>
        <w:t>..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8E7A8D6" w14:textId="77777777" w:rsidR="000B53F7" w:rsidRDefault="00A17504">
      <w:pPr>
        <w:spacing w:after="120" w:line="276" w:lineRule="auto"/>
        <w:ind w:left="2126"/>
      </w:pPr>
      <w:r>
        <w:rPr>
          <w:rFonts w:eastAsia="Calibri"/>
          <w:i/>
          <w:lang w:eastAsia="en-US"/>
        </w:rPr>
        <w:t>(pełna nazwa/firma, adres, w zależności od podmiotu: NIP/PESEL, KRS/CEiDG)</w:t>
      </w:r>
    </w:p>
    <w:p w14:paraId="6A45246F" w14:textId="77777777" w:rsidR="000B53F7" w:rsidRDefault="00A17504">
      <w:r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14:paraId="7993988D" w14:textId="77777777" w:rsidR="000B53F7" w:rsidRDefault="00A17504">
      <w:pPr>
        <w:ind w:left="2127" w:right="-2"/>
        <w:rPr>
          <w:rFonts w:eastAsia="Calibri"/>
          <w:i/>
          <w:lang w:eastAsia="en-US"/>
        </w:rPr>
      </w:pPr>
      <w:r>
        <w:rPr>
          <w:rFonts w:eastAsia="Calibri"/>
          <w:i/>
          <w:lang w:eastAsia="en-US"/>
        </w:rPr>
        <w:t xml:space="preserve">(imię, nazwisko, </w:t>
      </w:r>
      <w:r>
        <w:rPr>
          <w:rFonts w:eastAsia="Calibri"/>
          <w:i/>
          <w:lang w:eastAsia="en-US"/>
        </w:rPr>
        <w:t>stanowisko/podstawa do reprezentacji)</w:t>
      </w:r>
    </w:p>
    <w:p w14:paraId="2E505E72" w14:textId="77777777" w:rsidR="000B53F7" w:rsidRDefault="000B53F7">
      <w:pPr>
        <w:tabs>
          <w:tab w:val="center" w:pos="4536"/>
          <w:tab w:val="right" w:pos="9072"/>
        </w:tabs>
      </w:pPr>
    </w:p>
    <w:p w14:paraId="5C4413C1" w14:textId="77777777" w:rsidR="000B53F7" w:rsidRDefault="000B53F7">
      <w:pPr>
        <w:rPr>
          <w:rFonts w:ascii="Calibri" w:eastAsia="Calibri" w:hAnsi="Calibri"/>
          <w:sz w:val="24"/>
          <w:szCs w:val="24"/>
          <w:lang w:eastAsia="en-US"/>
        </w:rPr>
      </w:pPr>
    </w:p>
    <w:p w14:paraId="3AB6B2DF" w14:textId="77777777" w:rsidR="000B53F7" w:rsidRDefault="000B53F7"/>
    <w:p w14:paraId="0DF8F419" w14:textId="77777777" w:rsidR="000B53F7" w:rsidRDefault="00A17504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22B929D1" w14:textId="77777777" w:rsidR="000B53F7" w:rsidRDefault="00A17504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zatrudnieniu osób na podstawie umowy o pracę</w:t>
      </w:r>
    </w:p>
    <w:p w14:paraId="3485FC63" w14:textId="77777777" w:rsidR="000B53F7" w:rsidRDefault="000B53F7">
      <w:pPr>
        <w:spacing w:line="360" w:lineRule="auto"/>
        <w:jc w:val="both"/>
        <w:rPr>
          <w:sz w:val="24"/>
          <w:szCs w:val="24"/>
        </w:rPr>
      </w:pPr>
    </w:p>
    <w:p w14:paraId="1330240E" w14:textId="77777777" w:rsidR="000B53F7" w:rsidRDefault="00A17504">
      <w:pPr>
        <w:pStyle w:val="Tekstpodstawowywcity"/>
        <w:ind w:left="0"/>
        <w:jc w:val="both"/>
      </w:pPr>
      <w:r>
        <w:t xml:space="preserve">Składając ofertę w postępowaniu prowadzonym w trybie podstawowym na podstawie </w:t>
      </w:r>
      <w:r>
        <w:br/>
        <w:t xml:space="preserve">art. 275 pkt 1 w związku z art. 359 pkt 2 ustawy z dnia 11 września 2019 r. Prawo zamówień publicznych, pn. : </w:t>
      </w:r>
    </w:p>
    <w:p w14:paraId="38E3E881" w14:textId="77777777" w:rsidR="000B53F7" w:rsidRDefault="000B53F7">
      <w:pPr>
        <w:widowControl w:val="0"/>
        <w:jc w:val="center"/>
        <w:rPr>
          <w:b/>
          <w:sz w:val="24"/>
          <w:szCs w:val="24"/>
        </w:rPr>
      </w:pPr>
    </w:p>
    <w:p w14:paraId="1DD39326" w14:textId="77777777" w:rsidR="00107AD8" w:rsidRDefault="00107AD8">
      <w:pPr>
        <w:tabs>
          <w:tab w:val="center" w:pos="4536"/>
          <w:tab w:val="right" w:pos="9072"/>
        </w:tabs>
        <w:jc w:val="center"/>
        <w:rPr>
          <w:b/>
          <w:sz w:val="28"/>
          <w:szCs w:val="28"/>
        </w:rPr>
      </w:pPr>
    </w:p>
    <w:p w14:paraId="7C4C1F91" w14:textId="586DFCDC" w:rsidR="00107AD8" w:rsidRPr="00107AD8" w:rsidRDefault="00107AD8" w:rsidP="00107AD8">
      <w:pPr>
        <w:jc w:val="center"/>
        <w:rPr>
          <w:b/>
          <w:i/>
          <w:iCs/>
          <w:sz w:val="36"/>
          <w:szCs w:val="36"/>
        </w:rPr>
      </w:pPr>
      <w:r w:rsidRPr="0001499D">
        <w:rPr>
          <w:b/>
          <w:i/>
          <w:iCs/>
          <w:sz w:val="36"/>
          <w:szCs w:val="36"/>
        </w:rPr>
        <w:t>Usługa przygotowywania i dostarczania posiłków dla pacjentów Szpitala Specjalistycznego w Chorzowie.</w:t>
      </w:r>
    </w:p>
    <w:p w14:paraId="0B8DC137" w14:textId="77777777" w:rsidR="00107AD8" w:rsidRDefault="00107AD8">
      <w:pPr>
        <w:tabs>
          <w:tab w:val="center" w:pos="4536"/>
          <w:tab w:val="right" w:pos="9072"/>
        </w:tabs>
        <w:jc w:val="center"/>
        <w:rPr>
          <w:b/>
          <w:sz w:val="28"/>
          <w:szCs w:val="28"/>
        </w:rPr>
      </w:pPr>
    </w:p>
    <w:p w14:paraId="42220659" w14:textId="249FAA0B" w:rsidR="000B53F7" w:rsidRDefault="00A17504">
      <w:pPr>
        <w:tabs>
          <w:tab w:val="center" w:pos="4536"/>
          <w:tab w:val="right" w:pos="9072"/>
        </w:tabs>
        <w:jc w:val="center"/>
      </w:pPr>
      <w:r>
        <w:rPr>
          <w:b/>
          <w:sz w:val="24"/>
          <w:szCs w:val="24"/>
        </w:rPr>
        <w:t>Znak sprawy:</w:t>
      </w:r>
      <w:r>
        <w:rPr>
          <w:sz w:val="24"/>
          <w:szCs w:val="24"/>
        </w:rPr>
        <w:t xml:space="preserve"> </w:t>
      </w:r>
      <w:r w:rsidR="00107AD8">
        <w:rPr>
          <w:b/>
        </w:rPr>
        <w:t>TP/242/19/C</w:t>
      </w:r>
      <w:r w:rsidR="00107AD8" w:rsidRPr="004018EF">
        <w:rPr>
          <w:b/>
        </w:rPr>
        <w:t>/2</w:t>
      </w:r>
      <w:r w:rsidR="00107AD8">
        <w:rPr>
          <w:b/>
        </w:rPr>
        <w:t>3</w:t>
      </w:r>
    </w:p>
    <w:p w14:paraId="2E5A53E8" w14:textId="77777777" w:rsidR="000B53F7" w:rsidRDefault="000B53F7">
      <w:pPr>
        <w:widowControl w:val="0"/>
        <w:jc w:val="center"/>
        <w:rPr>
          <w:b/>
          <w:sz w:val="28"/>
          <w:szCs w:val="28"/>
        </w:rPr>
      </w:pPr>
    </w:p>
    <w:p w14:paraId="5A51C15F" w14:textId="77777777" w:rsidR="000B53F7" w:rsidRDefault="00A17504">
      <w:pPr>
        <w:autoSpaceDE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oświadczam(y), że</w:t>
      </w:r>
    </w:p>
    <w:p w14:paraId="0D744E67" w14:textId="77777777" w:rsidR="000B53F7" w:rsidRDefault="000B53F7">
      <w:pPr>
        <w:autoSpaceDE w:val="0"/>
        <w:jc w:val="center"/>
        <w:rPr>
          <w:bCs/>
          <w:sz w:val="24"/>
          <w:szCs w:val="24"/>
        </w:rPr>
      </w:pPr>
    </w:p>
    <w:p w14:paraId="41F086AE" w14:textId="77777777" w:rsidR="000B53F7" w:rsidRDefault="000B53F7">
      <w:pPr>
        <w:autoSpaceDE w:val="0"/>
        <w:spacing w:after="120"/>
        <w:jc w:val="both"/>
        <w:rPr>
          <w:bCs/>
          <w:sz w:val="24"/>
          <w:szCs w:val="24"/>
        </w:rPr>
      </w:pPr>
    </w:p>
    <w:p w14:paraId="436BA311" w14:textId="77777777" w:rsidR="000B53F7" w:rsidRDefault="00A17504">
      <w:pPr>
        <w:autoSpaceDE w:val="0"/>
        <w:spacing w:after="120"/>
        <w:jc w:val="both"/>
      </w:pPr>
      <w:r>
        <w:rPr>
          <w:bCs/>
          <w:sz w:val="24"/>
          <w:szCs w:val="24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>
        <w:rPr>
          <w:color w:val="000000"/>
          <w:sz w:val="24"/>
          <w:szCs w:val="24"/>
        </w:rPr>
        <w:t>(t.j. Dz. U. z 2022 r. poz. 1510</w:t>
      </w:r>
      <w:r>
        <w:rPr>
          <w:bCs/>
          <w:sz w:val="24"/>
          <w:szCs w:val="24"/>
        </w:rPr>
        <w:t>);</w:t>
      </w:r>
    </w:p>
    <w:p w14:paraId="135BA58F" w14:textId="77777777" w:rsidR="000B53F7" w:rsidRDefault="00A17504">
      <w:pPr>
        <w:autoSpaceDE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3DEB2562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105F08E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5BEA23CB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406C0308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ABD1882" w14:textId="77777777" w:rsidR="000B53F7" w:rsidRDefault="00A17504">
      <w:pPr>
        <w:widowControl w:val="0"/>
        <w:ind w:left="4248" w:firstLine="708"/>
        <w:jc w:val="both"/>
      </w:pPr>
      <w:r>
        <w:t xml:space="preserve">NALEŻY PODPISAĆ ELEKTRONICZNIE </w:t>
      </w:r>
    </w:p>
    <w:p w14:paraId="1361FB76" w14:textId="36B11D10" w:rsidR="000B53F7" w:rsidRDefault="00A17504">
      <w:pPr>
        <w:suppressAutoHyphens w:val="0"/>
        <w:spacing w:before="100" w:after="100"/>
        <w:ind w:left="4956"/>
      </w:pPr>
      <w:r>
        <w:t xml:space="preserve">    (</w:t>
      </w:r>
      <w:r w:rsidR="00107AD8">
        <w:t>PODPISEM KWALIFIKOWANYM</w:t>
      </w:r>
      <w:r>
        <w:t>)</w:t>
      </w:r>
    </w:p>
    <w:p w14:paraId="30F8953E" w14:textId="77777777" w:rsidR="000B53F7" w:rsidRDefault="00A17504">
      <w:pPr>
        <w:suppressAutoHyphens w:val="0"/>
        <w:spacing w:before="100" w:after="100"/>
        <w:ind w:left="5664" w:firstLine="708"/>
      </w:pPr>
      <w:r>
        <w:t xml:space="preserve">    LUB</w:t>
      </w:r>
    </w:p>
    <w:p w14:paraId="4B8227EA" w14:textId="77777777" w:rsidR="000B53F7" w:rsidRDefault="00A17504">
      <w:pPr>
        <w:suppressAutoHyphens w:val="0"/>
        <w:spacing w:before="100" w:after="100"/>
        <w:ind w:left="4248" w:firstLine="708"/>
      </w:pPr>
      <w:r>
        <w:t xml:space="preserve">           PODPISEM OSOBISTYM  </w:t>
      </w:r>
    </w:p>
    <w:p w14:paraId="5B422548" w14:textId="77777777" w:rsidR="000B53F7" w:rsidRDefault="00A17504">
      <w:pPr>
        <w:suppressAutoHyphens w:val="0"/>
        <w:spacing w:before="100" w:after="100"/>
        <w:ind w:left="6372"/>
      </w:pPr>
      <w:r>
        <w:t xml:space="preserve">    LUB</w:t>
      </w:r>
    </w:p>
    <w:p w14:paraId="139D1CDE" w14:textId="77777777" w:rsidR="000B53F7" w:rsidRDefault="00A17504">
      <w:pPr>
        <w:suppressAutoHyphens w:val="0"/>
        <w:spacing w:before="100" w:after="100"/>
        <w:ind w:left="4956"/>
      </w:pPr>
      <w:r>
        <w:t xml:space="preserve">           PODPISEM ZAUFANYM</w:t>
      </w:r>
    </w:p>
    <w:p w14:paraId="0D691EBC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14CCBA9C" w14:textId="77777777" w:rsidR="000B53F7" w:rsidRDefault="000B53F7">
      <w:pPr>
        <w:ind w:hanging="284"/>
      </w:pPr>
    </w:p>
    <w:sectPr w:rsidR="000B53F7">
      <w:footerReference w:type="default" r:id="rId6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9EC7D" w14:textId="77777777" w:rsidR="005F79F6" w:rsidRDefault="005F79F6">
      <w:r>
        <w:separator/>
      </w:r>
    </w:p>
  </w:endnote>
  <w:endnote w:type="continuationSeparator" w:id="0">
    <w:p w14:paraId="11A4524E" w14:textId="77777777" w:rsidR="005F79F6" w:rsidRDefault="005F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C0779" w14:textId="77777777" w:rsidR="000F016E" w:rsidRDefault="00A1750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5467C3" wp14:editId="761D734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0" b="0"/>
              <wp:wrapNone/>
              <wp:docPr id="43464154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5366EC9A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58C77EB4" w14:textId="38F6D0D3" w:rsidR="000F016E" w:rsidRDefault="00A17504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9FEF1" w14:textId="77777777" w:rsidR="005F79F6" w:rsidRDefault="005F79F6">
      <w:r>
        <w:rPr>
          <w:color w:val="000000"/>
        </w:rPr>
        <w:separator/>
      </w:r>
    </w:p>
  </w:footnote>
  <w:footnote w:type="continuationSeparator" w:id="0">
    <w:p w14:paraId="521B0CBA" w14:textId="77777777" w:rsidR="005F79F6" w:rsidRDefault="005F7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F7"/>
    <w:rsid w:val="000B53F7"/>
    <w:rsid w:val="000F016E"/>
    <w:rsid w:val="00107AD8"/>
    <w:rsid w:val="005F79F6"/>
    <w:rsid w:val="00A1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C31C4"/>
  <w15:docId w15:val="{4283782D-D4DF-41BB-A121-E7784026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uiPriority w:val="10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 Specjalistyczny w Chorzowie Specjalistyczny w Chorzowie</cp:lastModifiedBy>
  <cp:revision>3</cp:revision>
  <cp:lastPrinted>2022-12-06T08:25:00Z</cp:lastPrinted>
  <dcterms:created xsi:type="dcterms:W3CDTF">2023-11-28T08:25:00Z</dcterms:created>
  <dcterms:modified xsi:type="dcterms:W3CDTF">2023-11-28T09:11:00Z</dcterms:modified>
</cp:coreProperties>
</file>