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397D0C88" w14:textId="77777777"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14:paraId="0D568950" w14:textId="77777777"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E9294F" w:rsidRPr="00E9294F">
        <w:rPr>
          <w:bCs/>
          <w:sz w:val="22"/>
          <w:szCs w:val="22"/>
        </w:rPr>
        <w:t>3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531204E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3FB0" w:rsidRPr="008A3FB0">
        <w:rPr>
          <w:rFonts w:ascii="Times New Roman" w:hAnsi="Times New Roman"/>
          <w:b/>
          <w:sz w:val="24"/>
          <w:szCs w:val="24"/>
        </w:rPr>
        <w:t>TP/242/19/C/23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631184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</w:t>
            </w:r>
            <w:r w:rsidR="008A3FB0">
              <w:rPr>
                <w:rFonts w:ascii="Times New Roman" w:hAnsi="Times New Roman"/>
              </w:rPr>
              <w:t xml:space="preserve">3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>1</w:t>
            </w:r>
            <w:r w:rsidR="008A3FB0">
              <w:rPr>
                <w:rFonts w:ascii="Times New Roman" w:hAnsi="Times New Roman"/>
              </w:rPr>
              <w:t>605</w:t>
            </w:r>
            <w:r w:rsidR="00687E62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4736C1C" w14:textId="77777777" w:rsidR="008A3FB0" w:rsidRDefault="00574A32" w:rsidP="008A3FB0">
      <w:pPr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E9294F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8A3FB0" w:rsidRPr="008A3FB0">
        <w:rPr>
          <w:rFonts w:ascii="Times New Roman" w:hAnsi="Times New Roman"/>
          <w:b/>
          <w:i/>
          <w:iCs/>
          <w:sz w:val="24"/>
          <w:szCs w:val="24"/>
        </w:rPr>
        <w:t xml:space="preserve">Usługa przygotowywania i dostarczania posiłków dla pacjentów Szpitala </w:t>
      </w:r>
    </w:p>
    <w:p w14:paraId="5C064AC2" w14:textId="5D266166" w:rsidR="008A3FB0" w:rsidRPr="008A3FB0" w:rsidRDefault="008A3FB0" w:rsidP="008A3FB0">
      <w:pPr>
        <w:jc w:val="center"/>
        <w:rPr>
          <w:rFonts w:ascii="Times New Roman" w:hAnsi="Times New Roman"/>
          <w:b/>
          <w:i/>
          <w:iCs/>
          <w:sz w:val="24"/>
          <w:szCs w:val="24"/>
          <w:lang w:eastAsia="pl-PL"/>
        </w:rPr>
      </w:pPr>
      <w:r w:rsidRPr="008A3FB0">
        <w:rPr>
          <w:rFonts w:ascii="Times New Roman" w:hAnsi="Times New Roman"/>
          <w:b/>
          <w:i/>
          <w:iCs/>
          <w:sz w:val="24"/>
          <w:szCs w:val="24"/>
        </w:rPr>
        <w:t>Specjalistycznego w Chorzowie.</w:t>
      </w:r>
    </w:p>
    <w:p w14:paraId="2E2A2375" w14:textId="77777777"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14:paraId="219F0C02" w14:textId="77777777"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D9C6DA8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2527CA6E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8DB64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119787BC" w14:textId="77777777"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7D3EF004" w14:textId="5DE754DA"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</w:t>
      </w:r>
      <w:r w:rsidR="008A3FB0">
        <w:rPr>
          <w:rFonts w:ascii="Times New Roman" w:hAnsi="Times New Roman"/>
          <w:b/>
          <w:i/>
          <w:u w:val="single"/>
        </w:rPr>
        <w:t>w:</w:t>
      </w:r>
    </w:p>
    <w:p w14:paraId="728ACD8D" w14:textId="6DA3DCCC"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lastRenderedPageBreak/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Pr="009C4601">
        <w:rPr>
          <w:rFonts w:ascii="Times New Roman" w:hAnsi="Times New Roman"/>
        </w:rPr>
        <w:t xml:space="preserve">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="008A3FB0">
        <w:rPr>
          <w:rFonts w:ascii="Times New Roman" w:hAnsi="Times New Roman"/>
        </w:rPr>
      </w:r>
      <w:r w:rsidR="008A3FB0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51FC7D0D" w14:textId="2530CEDD"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Pr="009C4601">
        <w:rPr>
          <w:rFonts w:ascii="Times New Roman" w:hAnsi="Times New Roman"/>
        </w:rPr>
        <w:t xml:space="preserve">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="008A3FB0">
        <w:rPr>
          <w:rFonts w:ascii="Times New Roman" w:hAnsi="Times New Roman"/>
        </w:rPr>
      </w:r>
      <w:r w:rsidR="008A3FB0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5E564C0A" w14:textId="368D0662"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Pr="009C4601">
        <w:rPr>
          <w:rFonts w:ascii="Times New Roman" w:hAnsi="Times New Roman"/>
        </w:rPr>
        <w:t xml:space="preserve"> 7.2 pkt. 4 -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="008A3FB0">
        <w:rPr>
          <w:rFonts w:ascii="Times New Roman" w:hAnsi="Times New Roman"/>
        </w:rPr>
      </w:r>
      <w:r w:rsidR="008A3FB0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2FB00030" w14:textId="77777777" w:rsidR="00E9294F" w:rsidRPr="00426915" w:rsidRDefault="00E9294F" w:rsidP="00E9294F">
      <w:pPr>
        <w:spacing w:after="0" w:line="360" w:lineRule="auto"/>
        <w:jc w:val="both"/>
        <w:rPr>
          <w:rFonts w:ascii="Times New Roman" w:hAnsi="Times New Roman"/>
        </w:rPr>
      </w:pPr>
    </w:p>
    <w:p w14:paraId="0E040223" w14:textId="77777777"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14:paraId="4AD2C43E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="008A3FB0">
        <w:rPr>
          <w:rFonts w:ascii="Times New Roman" w:hAnsi="Times New Roman"/>
          <w:sz w:val="20"/>
          <w:szCs w:val="20"/>
        </w:rPr>
      </w:r>
      <w:r w:rsidR="008A3FB0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12BF5BF6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="008A3FB0">
        <w:rPr>
          <w:rFonts w:ascii="Times New Roman" w:hAnsi="Times New Roman"/>
          <w:sz w:val="20"/>
          <w:szCs w:val="20"/>
        </w:rPr>
      </w:r>
      <w:r w:rsidR="008A3FB0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5237B340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="008A3FB0">
        <w:rPr>
          <w:rFonts w:ascii="Times New Roman" w:hAnsi="Times New Roman"/>
          <w:sz w:val="20"/>
          <w:szCs w:val="20"/>
        </w:rPr>
      </w:r>
      <w:r w:rsidR="008A3FB0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3DE471A5" w14:textId="77777777"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14:paraId="7FE8A725" w14:textId="77777777"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14:paraId="1B613F57" w14:textId="77777777"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7CC79AA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086209E" w14:textId="283D0C96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8A3FB0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91939" w14:textId="77777777" w:rsidR="003E6626" w:rsidRDefault="003E6626" w:rsidP="0038231F">
      <w:pPr>
        <w:spacing w:after="0" w:line="240" w:lineRule="auto"/>
      </w:pPr>
      <w:r>
        <w:separator/>
      </w:r>
    </w:p>
  </w:endnote>
  <w:endnote w:type="continuationSeparator" w:id="0">
    <w:p w14:paraId="4F431CBF" w14:textId="77777777" w:rsidR="003E6626" w:rsidRDefault="003E66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37EA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EABD5" w14:textId="77777777"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6B7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199D9" w14:textId="77777777" w:rsidR="003E6626" w:rsidRDefault="003E6626" w:rsidP="0038231F">
      <w:pPr>
        <w:spacing w:after="0" w:line="240" w:lineRule="auto"/>
      </w:pPr>
      <w:r>
        <w:separator/>
      </w:r>
    </w:p>
  </w:footnote>
  <w:footnote w:type="continuationSeparator" w:id="0">
    <w:p w14:paraId="616C7ABE" w14:textId="77777777" w:rsidR="003E6626" w:rsidRDefault="003E6626" w:rsidP="0038231F">
      <w:pPr>
        <w:spacing w:after="0" w:line="240" w:lineRule="auto"/>
      </w:pPr>
      <w:r>
        <w:continuationSeparator/>
      </w:r>
    </w:p>
  </w:footnote>
  <w:footnote w:id="1">
    <w:p w14:paraId="0BE05573" w14:textId="77777777" w:rsidR="00687E62" w:rsidRPr="006D6307" w:rsidRDefault="00687E62" w:rsidP="00687E6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3AD31A" w14:textId="77777777" w:rsidR="00687E62" w:rsidRPr="006D6307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C15A5F" w14:textId="77777777"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6BB4C4C0" w14:textId="77777777" w:rsidR="00687E6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D92D6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F727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B4CD3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98886724">
    <w:abstractNumId w:val="10"/>
  </w:num>
  <w:num w:numId="2" w16cid:durableId="297494275">
    <w:abstractNumId w:val="0"/>
  </w:num>
  <w:num w:numId="3" w16cid:durableId="723411999">
    <w:abstractNumId w:val="9"/>
  </w:num>
  <w:num w:numId="4" w16cid:durableId="497185772">
    <w:abstractNumId w:val="12"/>
  </w:num>
  <w:num w:numId="5" w16cid:durableId="53896603">
    <w:abstractNumId w:val="11"/>
  </w:num>
  <w:num w:numId="6" w16cid:durableId="1768235626">
    <w:abstractNumId w:val="8"/>
  </w:num>
  <w:num w:numId="7" w16cid:durableId="215707809">
    <w:abstractNumId w:val="1"/>
  </w:num>
  <w:num w:numId="8" w16cid:durableId="777067700">
    <w:abstractNumId w:val="4"/>
  </w:num>
  <w:num w:numId="9" w16cid:durableId="1517882513">
    <w:abstractNumId w:val="2"/>
  </w:num>
  <w:num w:numId="10" w16cid:durableId="132795608">
    <w:abstractNumId w:val="6"/>
  </w:num>
  <w:num w:numId="11" w16cid:durableId="191767744">
    <w:abstractNumId w:val="3"/>
  </w:num>
  <w:num w:numId="12" w16cid:durableId="2135754996">
    <w:abstractNumId w:val="13"/>
  </w:num>
  <w:num w:numId="13" w16cid:durableId="1019887319">
    <w:abstractNumId w:val="5"/>
  </w:num>
  <w:num w:numId="14" w16cid:durableId="8953603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202B5D"/>
  <w15:docId w15:val="{A126396A-67E9-40C9-8743-3FD98A14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764F2-5728-4E3E-BC9F-A7C9FED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6</cp:revision>
  <cp:lastPrinted>2022-12-06T07:46:00Z</cp:lastPrinted>
  <dcterms:created xsi:type="dcterms:W3CDTF">2022-12-06T07:32:00Z</dcterms:created>
  <dcterms:modified xsi:type="dcterms:W3CDTF">2023-11-28T08:30:00Z</dcterms:modified>
</cp:coreProperties>
</file>