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915B7F" w:rsidP="001A7BE2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915B7F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2954B0">
        <w:rPr>
          <w:rFonts w:ascii="Arial" w:hAnsi="Arial" w:cs="Arial"/>
          <w:sz w:val="24"/>
          <w:szCs w:val="24"/>
        </w:rPr>
        <w:t>2023-11-23</w:t>
      </w:r>
    </w:p>
    <w:p w:rsidR="00D34297" w:rsidRPr="00471F3F" w:rsidRDefault="00915B7F" w:rsidP="001A7BE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5B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915B7F" w:rsidP="001A7BE2">
      <w:pPr>
        <w:spacing w:line="360" w:lineRule="auto"/>
        <w:rPr>
          <w:rFonts w:ascii="Arial" w:hAnsi="Arial" w:cs="Arial"/>
          <w:sz w:val="24"/>
          <w:szCs w:val="24"/>
        </w:rPr>
      </w:pPr>
      <w:r w:rsidRPr="00915B7F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15B7F">
        <w:rPr>
          <w:rFonts w:ascii="Arial" w:hAnsi="Arial" w:cs="Arial"/>
          <w:sz w:val="24"/>
          <w:szCs w:val="24"/>
        </w:rPr>
        <w:t>69</w:t>
      </w:r>
    </w:p>
    <w:p w:rsidR="00D34297" w:rsidRDefault="00915B7F" w:rsidP="001A7BE2">
      <w:pPr>
        <w:spacing w:line="360" w:lineRule="auto"/>
        <w:rPr>
          <w:rFonts w:ascii="Arial" w:hAnsi="Arial" w:cs="Arial"/>
          <w:sz w:val="24"/>
          <w:szCs w:val="24"/>
        </w:rPr>
      </w:pPr>
      <w:r w:rsidRPr="00915B7F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15B7F">
        <w:rPr>
          <w:rFonts w:ascii="Arial" w:hAnsi="Arial" w:cs="Arial"/>
          <w:sz w:val="24"/>
          <w:szCs w:val="24"/>
        </w:rPr>
        <w:t>Częstochowa</w:t>
      </w:r>
    </w:p>
    <w:p w:rsidR="002954B0" w:rsidRDefault="002954B0" w:rsidP="001A7BE2">
      <w:pPr>
        <w:spacing w:line="360" w:lineRule="auto"/>
        <w:rPr>
          <w:rFonts w:ascii="Arial" w:hAnsi="Arial" w:cs="Arial"/>
          <w:sz w:val="24"/>
          <w:szCs w:val="24"/>
        </w:rPr>
      </w:pPr>
    </w:p>
    <w:p w:rsidR="002954B0" w:rsidRPr="002954B0" w:rsidRDefault="00086FA0" w:rsidP="001A7BE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</w:t>
      </w:r>
      <w:r w:rsidR="007F0A8E">
        <w:rPr>
          <w:rFonts w:ascii="Arial" w:hAnsi="Arial" w:cs="Arial"/>
          <w:b/>
          <w:sz w:val="24"/>
          <w:szCs w:val="24"/>
        </w:rPr>
        <w:t xml:space="preserve"> 1210</w:t>
      </w:r>
      <w:bookmarkStart w:id="0" w:name="_GoBack"/>
      <w:bookmarkEnd w:id="0"/>
      <w:r w:rsidR="002954B0" w:rsidRPr="002954B0">
        <w:rPr>
          <w:rFonts w:ascii="Arial" w:hAnsi="Arial" w:cs="Arial"/>
          <w:b/>
          <w:sz w:val="24"/>
          <w:szCs w:val="24"/>
        </w:rPr>
        <w:t>/23</w:t>
      </w:r>
    </w:p>
    <w:p w:rsidR="00D34297" w:rsidRPr="00471F3F" w:rsidRDefault="00D34297" w:rsidP="001A7BE2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1A7BE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1A7BE2" w:rsidRDefault="00D34297" w:rsidP="001A7BE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1A7BE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D34297" w:rsidRPr="001A7BE2" w:rsidRDefault="00D34297" w:rsidP="001A7BE2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1A7BE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  <w:p w:rsidR="002954B0" w:rsidRPr="00471F3F" w:rsidRDefault="002954B0" w:rsidP="001A7BE2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1A7BE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na zadanie nr 4</w:t>
            </w:r>
          </w:p>
        </w:tc>
      </w:tr>
    </w:tbl>
    <w:p w:rsidR="00D34297" w:rsidRDefault="00D34297" w:rsidP="001A7BE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1A7BE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1A7BE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915B7F" w:rsidP="001A7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5B7F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915B7F" w:rsidRPr="00D34297" w:rsidTr="00204F79">
        <w:tc>
          <w:tcPr>
            <w:tcW w:w="2269" w:type="dxa"/>
            <w:shd w:val="clear" w:color="auto" w:fill="auto"/>
          </w:tcPr>
          <w:p w:rsidR="00915B7F" w:rsidRPr="00D34297" w:rsidRDefault="00915B7F" w:rsidP="001A7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5B7F" w:rsidRPr="002954B0" w:rsidRDefault="00915B7F" w:rsidP="001A7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54B0">
              <w:rPr>
                <w:rFonts w:ascii="Arial" w:hAnsi="Arial" w:cs="Arial"/>
                <w:b/>
                <w:bCs/>
                <w:sz w:val="24"/>
                <w:szCs w:val="24"/>
              </w:rPr>
              <w:t>RK-NZ.261.92.2023.MT</w:t>
            </w:r>
          </w:p>
        </w:tc>
      </w:tr>
    </w:tbl>
    <w:p w:rsidR="00010B31" w:rsidRPr="00D34297" w:rsidRDefault="00010B31" w:rsidP="001A7BE2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1A7B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15B7F" w:rsidRPr="00915B7F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15B7F" w:rsidRPr="00915B7F">
        <w:rPr>
          <w:rFonts w:ascii="Arial" w:hAnsi="Arial" w:cs="Arial"/>
          <w:sz w:val="24"/>
          <w:szCs w:val="24"/>
        </w:rPr>
        <w:t>(</w:t>
      </w:r>
      <w:proofErr w:type="spellStart"/>
      <w:r w:rsidR="00915B7F" w:rsidRPr="00915B7F">
        <w:rPr>
          <w:rFonts w:ascii="Arial" w:hAnsi="Arial" w:cs="Arial"/>
          <w:sz w:val="24"/>
          <w:szCs w:val="24"/>
        </w:rPr>
        <w:t>t.j</w:t>
      </w:r>
      <w:proofErr w:type="spellEnd"/>
      <w:r w:rsidR="00915B7F" w:rsidRPr="00915B7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1A7BE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1A7BE2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1A7B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15B7F" w:rsidRPr="00D34297" w:rsidTr="00204F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7F" w:rsidRPr="00D34297" w:rsidRDefault="00915B7F" w:rsidP="001A7BE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5B7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7F" w:rsidRPr="00D34297" w:rsidRDefault="00915B7F" w:rsidP="001A7BE2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15B7F">
              <w:rPr>
                <w:rFonts w:ascii="Arial" w:hAnsi="Arial" w:cs="Arial"/>
                <w:b/>
                <w:sz w:val="24"/>
                <w:szCs w:val="24"/>
              </w:rPr>
              <w:t>Dostawa łóżek pojedynczych dla Domu Studenckiego nr 2 "Bliźniak" Politechniki Częstochowskiej</w:t>
            </w:r>
          </w:p>
          <w:p w:rsidR="00915B7F" w:rsidRPr="00D34297" w:rsidRDefault="00915B7F" w:rsidP="001A7BE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15B7F" w:rsidRPr="00D34297" w:rsidRDefault="00915B7F" w:rsidP="001A7BE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BE2">
              <w:rPr>
                <w:rFonts w:ascii="Arial" w:hAnsi="Arial" w:cs="Arial"/>
                <w:b/>
                <w:sz w:val="24"/>
                <w:szCs w:val="24"/>
              </w:rPr>
              <w:t xml:space="preserve">Art. 255 pkt. 3 ustawy </w:t>
            </w:r>
            <w:proofErr w:type="spellStart"/>
            <w:r w:rsidRPr="001A7BE2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15B7F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15B7F" w:rsidRPr="00D34297" w:rsidRDefault="00915B7F" w:rsidP="001A7BE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15B7F" w:rsidRPr="00D34297" w:rsidRDefault="00915B7F" w:rsidP="001A7B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5B7F">
              <w:rPr>
                <w:rFonts w:ascii="Arial" w:hAnsi="Arial" w:cs="Arial"/>
                <w:sz w:val="24"/>
                <w:szCs w:val="24"/>
              </w:rPr>
              <w:t>Zamawiający unieważnił postępowanie,  gdyż cena najkorzystniejszej oferty na zadanie nr 4, niepodlegającej odrzuceniu  przewyższa kwotę, którą Zamawiający zamierza przeznaczyć na sfinansowanie zamówienia na to zadanie.</w:t>
            </w:r>
          </w:p>
        </w:tc>
      </w:tr>
    </w:tbl>
    <w:p w:rsidR="001A7BE2" w:rsidRDefault="001A7BE2" w:rsidP="001A7BE2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1A7BE2" w:rsidRDefault="001A7BE2" w:rsidP="001A7BE2">
      <w:pPr>
        <w:spacing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086FA0" w:rsidRDefault="00086FA0" w:rsidP="001A7BE2">
      <w:pPr>
        <w:spacing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1A7BE2" w:rsidRPr="001A7BE2" w:rsidRDefault="001A7BE2" w:rsidP="001A7BE2">
      <w:pPr>
        <w:spacing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1A7BE2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1A7BE2" w:rsidRDefault="001A7BE2" w:rsidP="001A7BE2">
      <w:pPr>
        <w:spacing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1A7BE2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1A7BE2" w:rsidRPr="001A7BE2" w:rsidRDefault="001A7BE2" w:rsidP="001A7BE2">
      <w:pPr>
        <w:spacing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>
        <w:rPr>
          <w:rFonts w:ascii="Arial" w:eastAsia="Calibri" w:hAnsi="Arial" w:cs="Arial"/>
          <w:bCs/>
          <w:color w:val="000000"/>
          <w:sz w:val="24"/>
          <w:szCs w:val="24"/>
        </w:rPr>
        <w:t>dr inż. Arkadiusz Kociszewski</w:t>
      </w:r>
    </w:p>
    <w:sectPr w:rsidR="001A7BE2" w:rsidRPr="001A7BE2" w:rsidSect="001A7BE2">
      <w:headerReference w:type="default" r:id="rId6"/>
      <w:footerReference w:type="default" r:id="rId7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A96" w:rsidRDefault="00FF2A96" w:rsidP="00D34297">
      <w:r>
        <w:separator/>
      </w:r>
    </w:p>
  </w:endnote>
  <w:endnote w:type="continuationSeparator" w:id="0">
    <w:p w:rsidR="00FF2A96" w:rsidRDefault="00FF2A9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BE2" w:rsidRPr="001A7BE2" w:rsidRDefault="007F0A8E" w:rsidP="001A7BE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7BE2" w:rsidRPr="001A7BE2" w:rsidTr="00C71910">
      <w:tc>
        <w:tcPr>
          <w:tcW w:w="0" w:type="auto"/>
          <w:shd w:val="clear" w:color="auto" w:fill="auto"/>
          <w:vAlign w:val="center"/>
        </w:tcPr>
        <w:p w:rsidR="001A7BE2" w:rsidRPr="001A7BE2" w:rsidRDefault="001A7BE2" w:rsidP="001A7BE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7BE2" w:rsidRPr="001A7BE2" w:rsidRDefault="001A7BE2" w:rsidP="001A7BE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7BE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7BE2" w:rsidRPr="001A7BE2" w:rsidRDefault="001A7BE2" w:rsidP="001A7BE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7BE2" w:rsidRPr="001A7BE2" w:rsidRDefault="001A7BE2" w:rsidP="001A7BE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7BE2" w:rsidRPr="001A7BE2" w:rsidRDefault="001A7BE2" w:rsidP="001A7BE2">
    <w:pPr>
      <w:spacing w:line="276" w:lineRule="auto"/>
      <w:rPr>
        <w:rFonts w:ascii="Roboto" w:hAnsi="Roboto"/>
        <w:b/>
        <w:bCs/>
        <w:sz w:val="24"/>
        <w:szCs w:val="24"/>
      </w:rPr>
    </w:pPr>
    <w:r w:rsidRPr="001A7BE2">
      <w:rPr>
        <w:rFonts w:ascii="Roboto" w:hAnsi="Roboto"/>
        <w:b/>
        <w:bCs/>
        <w:sz w:val="24"/>
        <w:szCs w:val="18"/>
      </w:rPr>
      <w:t>Kanclerz Politechniki Częstochowskiej</w:t>
    </w:r>
  </w:p>
  <w:p w:rsidR="001A7BE2" w:rsidRPr="001A7BE2" w:rsidRDefault="007F0A8E" w:rsidP="001A7BE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A7BE2" w:rsidRPr="001A7BE2">
      <w:rPr>
        <w:rFonts w:ascii="Roboto" w:hAnsi="Roboto"/>
        <w:sz w:val="24"/>
        <w:szCs w:val="24"/>
      </w:rPr>
      <w:t>ul. Gen. J.H. Dąbrowskiego 69, 42-201 Częstochowa</w:t>
    </w:r>
  </w:p>
  <w:p w:rsidR="001A7BE2" w:rsidRPr="001A7BE2" w:rsidRDefault="001A7BE2" w:rsidP="001A7BE2">
    <w:pPr>
      <w:spacing w:line="276" w:lineRule="auto"/>
      <w:rPr>
        <w:rFonts w:ascii="Arial" w:hAnsi="Arial"/>
        <w:noProof/>
        <w:sz w:val="24"/>
        <w:szCs w:val="24"/>
      </w:rPr>
    </w:pPr>
    <w:r w:rsidRPr="001A7BE2">
      <w:rPr>
        <w:rFonts w:ascii="Roboto" w:hAnsi="Roboto"/>
        <w:sz w:val="24"/>
        <w:szCs w:val="24"/>
      </w:rPr>
      <w:t>tel. +48 34 325 02 56, e-mail: kanclerz@pcz.pl</w:t>
    </w:r>
  </w:p>
  <w:p w:rsidR="001A7BE2" w:rsidRPr="001A7BE2" w:rsidRDefault="001A7BE2" w:rsidP="001A7BE2">
    <w:pPr>
      <w:rPr>
        <w:rFonts w:ascii="Roboto" w:hAnsi="Roboto"/>
        <w:b/>
        <w:sz w:val="24"/>
        <w:szCs w:val="24"/>
      </w:rPr>
    </w:pPr>
    <w:r w:rsidRPr="001A7BE2">
      <w:rPr>
        <w:rFonts w:ascii="Roboto" w:hAnsi="Roboto"/>
        <w:b/>
        <w:sz w:val="24"/>
        <w:szCs w:val="24"/>
      </w:rPr>
      <w:t>www.pcz.pl</w:t>
    </w:r>
  </w:p>
  <w:p w:rsidR="00D34297" w:rsidRPr="001A7BE2" w:rsidRDefault="00D34297" w:rsidP="001A7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A96" w:rsidRDefault="00FF2A96" w:rsidP="00D34297">
      <w:r>
        <w:separator/>
      </w:r>
    </w:p>
  </w:footnote>
  <w:footnote w:type="continuationSeparator" w:id="0">
    <w:p w:rsidR="00FF2A96" w:rsidRDefault="00FF2A9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BE2" w:rsidRPr="001A7BE2" w:rsidRDefault="007F0A8E" w:rsidP="001A7BE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1A7BE2" w:rsidRPr="001A7BE2" w:rsidRDefault="001A7BE2" w:rsidP="001A7BE2">
    <w:pPr>
      <w:spacing w:after="160" w:line="259" w:lineRule="auto"/>
      <w:rPr>
        <w:rFonts w:ascii="Arial" w:hAnsi="Arial"/>
        <w:sz w:val="22"/>
        <w:szCs w:val="22"/>
      </w:rPr>
    </w:pPr>
  </w:p>
  <w:p w:rsidR="00915B7F" w:rsidRDefault="00915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A96"/>
    <w:rsid w:val="00010B31"/>
    <w:rsid w:val="00086FA0"/>
    <w:rsid w:val="00104963"/>
    <w:rsid w:val="00150F65"/>
    <w:rsid w:val="001A7BE2"/>
    <w:rsid w:val="002954B0"/>
    <w:rsid w:val="002A7DFF"/>
    <w:rsid w:val="00310284"/>
    <w:rsid w:val="004E2226"/>
    <w:rsid w:val="005464E2"/>
    <w:rsid w:val="007F0A8E"/>
    <w:rsid w:val="00823326"/>
    <w:rsid w:val="00856A3E"/>
    <w:rsid w:val="00894412"/>
    <w:rsid w:val="00915B7F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0A1D830E"/>
  <w15:chartTrackingRefBased/>
  <w15:docId w15:val="{76E7C349-8483-4FF2-AFBC-69855A6B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166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2023-11-23T07:39:00Z</cp:lastPrinted>
  <dcterms:created xsi:type="dcterms:W3CDTF">2023-11-23T13:42:00Z</dcterms:created>
  <dcterms:modified xsi:type="dcterms:W3CDTF">2023-11-23T13:42:00Z</dcterms:modified>
</cp:coreProperties>
</file>