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BA2F3B" w:rsidRDefault="006C33FA" w:rsidP="00BA2F3B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BA2F3B">
        <w:rPr>
          <w:rFonts w:ascii="Arial" w:hAnsi="Arial" w:cs="Arial"/>
        </w:rPr>
        <w:t>Częstochowa</w:t>
      </w:r>
      <w:r w:rsidR="00B36EDA" w:rsidRPr="00BA2F3B">
        <w:rPr>
          <w:rFonts w:ascii="Arial" w:hAnsi="Arial" w:cs="Arial"/>
        </w:rPr>
        <w:t xml:space="preserve"> dnia: </w:t>
      </w:r>
      <w:r w:rsidR="00BA2F3B" w:rsidRPr="00BA2F3B">
        <w:rPr>
          <w:rFonts w:ascii="Arial" w:hAnsi="Arial" w:cs="Arial"/>
        </w:rPr>
        <w:t>2023-11-23</w:t>
      </w:r>
    </w:p>
    <w:p w:rsidR="00B36EDA" w:rsidRPr="00BA2F3B" w:rsidRDefault="006C33FA" w:rsidP="00BA2F3B">
      <w:pPr>
        <w:spacing w:line="360" w:lineRule="auto"/>
        <w:ind w:right="3969"/>
        <w:rPr>
          <w:rFonts w:ascii="Arial" w:hAnsi="Arial" w:cs="Arial"/>
          <w:b/>
          <w:bCs/>
        </w:rPr>
      </w:pPr>
      <w:r w:rsidRPr="00BA2F3B">
        <w:rPr>
          <w:rFonts w:ascii="Arial" w:hAnsi="Arial" w:cs="Arial"/>
          <w:b/>
          <w:bCs/>
        </w:rPr>
        <w:t>Politechnika Częstochowska</w:t>
      </w:r>
    </w:p>
    <w:p w:rsidR="00B36EDA" w:rsidRPr="00BA2F3B" w:rsidRDefault="006C33FA" w:rsidP="00BA2F3B">
      <w:pPr>
        <w:spacing w:line="360" w:lineRule="auto"/>
        <w:ind w:right="3969"/>
        <w:rPr>
          <w:rFonts w:ascii="Arial" w:hAnsi="Arial" w:cs="Arial"/>
        </w:rPr>
      </w:pPr>
      <w:r w:rsidRPr="00BA2F3B">
        <w:rPr>
          <w:rFonts w:ascii="Arial" w:hAnsi="Arial" w:cs="Arial"/>
        </w:rPr>
        <w:t>Dąbrowskiego</w:t>
      </w:r>
      <w:r w:rsidR="00B36EDA" w:rsidRPr="00BA2F3B">
        <w:rPr>
          <w:rFonts w:ascii="Arial" w:hAnsi="Arial" w:cs="Arial"/>
        </w:rPr>
        <w:t xml:space="preserve"> </w:t>
      </w:r>
      <w:r w:rsidRPr="00BA2F3B">
        <w:rPr>
          <w:rFonts w:ascii="Arial" w:hAnsi="Arial" w:cs="Arial"/>
        </w:rPr>
        <w:t>69</w:t>
      </w:r>
    </w:p>
    <w:p w:rsidR="00B36EDA" w:rsidRPr="00BA2F3B" w:rsidRDefault="006C33FA" w:rsidP="00BA2F3B">
      <w:pPr>
        <w:spacing w:line="360" w:lineRule="auto"/>
        <w:ind w:right="3969"/>
        <w:rPr>
          <w:rFonts w:ascii="Arial" w:hAnsi="Arial" w:cs="Arial"/>
        </w:rPr>
      </w:pPr>
      <w:r w:rsidRPr="00BA2F3B">
        <w:rPr>
          <w:rFonts w:ascii="Arial" w:hAnsi="Arial" w:cs="Arial"/>
        </w:rPr>
        <w:t>42-201</w:t>
      </w:r>
      <w:r w:rsidR="00B36EDA" w:rsidRPr="00BA2F3B">
        <w:rPr>
          <w:rFonts w:ascii="Arial" w:hAnsi="Arial" w:cs="Arial"/>
        </w:rPr>
        <w:t xml:space="preserve"> </w:t>
      </w:r>
      <w:r w:rsidRPr="00BA2F3B">
        <w:rPr>
          <w:rFonts w:ascii="Arial" w:hAnsi="Arial" w:cs="Arial"/>
        </w:rPr>
        <w:t>Częstochowa</w:t>
      </w:r>
    </w:p>
    <w:p w:rsidR="00B36EDA" w:rsidRPr="00BA2F3B" w:rsidRDefault="00B36EDA" w:rsidP="00BA2F3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A2F3B" w:rsidTr="00B36EDA">
        <w:tc>
          <w:tcPr>
            <w:tcW w:w="9923" w:type="dxa"/>
            <w:shd w:val="clear" w:color="auto" w:fill="F2F2F2"/>
            <w:hideMark/>
          </w:tcPr>
          <w:p w:rsidR="00B36EDA" w:rsidRPr="00BA2F3B" w:rsidRDefault="00B36EDA" w:rsidP="00BA2F3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A2F3B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B36EDA" w:rsidRDefault="00B36EDA" w:rsidP="00BA2F3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BA2F3B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  <w:p w:rsidR="00BA2F3B" w:rsidRPr="00BA2F3B" w:rsidRDefault="00BA2F3B" w:rsidP="00BA2F3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Na zadanie nr 1,2,3,5,6,7 i 8</w:t>
            </w:r>
          </w:p>
        </w:tc>
      </w:tr>
    </w:tbl>
    <w:p w:rsidR="00B36EDA" w:rsidRPr="00BA2F3B" w:rsidRDefault="00B36EDA" w:rsidP="00BA2F3B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BA2F3B" w:rsidRDefault="00B36EDA" w:rsidP="00BA2F3B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BA2F3B">
        <w:rPr>
          <w:rFonts w:ascii="Arial" w:eastAsia="Calibri" w:hAnsi="Arial" w:cs="Arial"/>
          <w:lang w:eastAsia="en-US"/>
        </w:rPr>
        <w:t xml:space="preserve">Dotyczy </w:t>
      </w:r>
      <w:r w:rsidRPr="00BA2F3B">
        <w:rPr>
          <w:rFonts w:ascii="Arial" w:hAnsi="Arial" w:cs="Arial"/>
        </w:rPr>
        <w:t>postępowania o udzielenie zamówienia publicznego</w:t>
      </w:r>
      <w:r w:rsidRPr="00BA2F3B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A2F3B" w:rsidTr="00B36EDA">
        <w:tc>
          <w:tcPr>
            <w:tcW w:w="2269" w:type="dxa"/>
            <w:shd w:val="clear" w:color="auto" w:fill="auto"/>
          </w:tcPr>
          <w:p w:rsidR="00B36EDA" w:rsidRPr="00BA2F3B" w:rsidRDefault="00B36EDA" w:rsidP="00BA2F3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BA2F3B" w:rsidRDefault="006C33FA" w:rsidP="00BA2F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6C33FA" w:rsidRPr="00BA2F3B" w:rsidTr="009B5CEB">
        <w:tc>
          <w:tcPr>
            <w:tcW w:w="2269" w:type="dxa"/>
            <w:shd w:val="clear" w:color="auto" w:fill="auto"/>
          </w:tcPr>
          <w:p w:rsidR="006C33FA" w:rsidRPr="00BA2F3B" w:rsidRDefault="006C33FA" w:rsidP="00BA2F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C33FA" w:rsidRPr="00BA2F3B" w:rsidRDefault="006C33FA" w:rsidP="00BA2F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RK-NZ.261.92.2023.MT</w:t>
            </w:r>
          </w:p>
        </w:tc>
      </w:tr>
    </w:tbl>
    <w:p w:rsidR="00B36EDA" w:rsidRPr="00BA2F3B" w:rsidRDefault="00B36EDA" w:rsidP="00BA2F3B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BA2F3B" w:rsidRDefault="00B36EDA" w:rsidP="00BA2F3B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BA2F3B">
        <w:rPr>
          <w:rFonts w:ascii="Arial" w:hAnsi="Arial" w:cs="Arial"/>
        </w:rPr>
        <w:t xml:space="preserve">Zamawiający, </w:t>
      </w:r>
      <w:r w:rsidR="006C33FA" w:rsidRPr="00BA2F3B">
        <w:rPr>
          <w:rFonts w:ascii="Arial" w:hAnsi="Arial" w:cs="Arial"/>
          <w:b/>
        </w:rPr>
        <w:t>Politechnika Częstochowska</w:t>
      </w:r>
      <w:r w:rsidRPr="00BA2F3B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6C33FA" w:rsidRPr="00BA2F3B">
        <w:rPr>
          <w:rFonts w:ascii="Arial" w:hAnsi="Arial" w:cs="Arial"/>
        </w:rPr>
        <w:t>(</w:t>
      </w:r>
      <w:proofErr w:type="spellStart"/>
      <w:r w:rsidR="006C33FA" w:rsidRPr="00BA2F3B">
        <w:rPr>
          <w:rFonts w:ascii="Arial" w:hAnsi="Arial" w:cs="Arial"/>
        </w:rPr>
        <w:t>t.j</w:t>
      </w:r>
      <w:proofErr w:type="spellEnd"/>
      <w:r w:rsidR="006C33FA" w:rsidRPr="00BA2F3B">
        <w:rPr>
          <w:rFonts w:ascii="Arial" w:hAnsi="Arial" w:cs="Arial"/>
        </w:rPr>
        <w:t>. Dz. U. z 2023r. poz. 1605)</w:t>
      </w:r>
      <w:r w:rsidRPr="00BA2F3B">
        <w:rPr>
          <w:rFonts w:ascii="Arial" w:hAnsi="Arial" w:cs="Arial"/>
        </w:rPr>
        <w:t xml:space="preserve">, zwanej dalej „ustawą </w:t>
      </w:r>
      <w:proofErr w:type="spellStart"/>
      <w:r w:rsidRPr="00BA2F3B">
        <w:rPr>
          <w:rFonts w:ascii="Arial" w:hAnsi="Arial" w:cs="Arial"/>
        </w:rPr>
        <w:t>Pzp</w:t>
      </w:r>
      <w:proofErr w:type="spellEnd"/>
      <w:r w:rsidRPr="00BA2F3B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C33FA" w:rsidRPr="00BA2F3B" w:rsidTr="006C3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2F3B">
              <w:rPr>
                <w:rFonts w:ascii="Arial" w:hAnsi="Arial" w:cs="Arial"/>
                <w:b/>
                <w:bCs/>
              </w:rPr>
              <w:t>1</w:t>
            </w:r>
            <w:r w:rsidRPr="00BA2F3B">
              <w:rPr>
                <w:rFonts w:ascii="Arial" w:hAnsi="Arial" w:cs="Arial"/>
              </w:rPr>
              <w:t xml:space="preserve">: </w:t>
            </w:r>
            <w:r w:rsidRPr="00BA2F3B">
              <w:rPr>
                <w:rFonts w:ascii="Arial" w:hAnsi="Arial" w:cs="Arial"/>
              </w:rPr>
              <w:t>Dostawa mebli biurowych dla Wydziału Budownictwa Politechniki Częstochowskiej</w:t>
            </w:r>
          </w:p>
          <w:p w:rsidR="006C33FA" w:rsidRPr="00BA2F3B" w:rsidRDefault="006C33FA" w:rsidP="00BA2F3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2F3B">
              <w:rPr>
                <w:rFonts w:ascii="Arial" w:hAnsi="Arial" w:cs="Arial"/>
                <w:b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WILEŃSKA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59B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/15</w:t>
            </w:r>
          </w:p>
          <w:p w:rsidR="006C33FA" w:rsidRPr="00BA2F3B" w:rsidRDefault="006C33FA" w:rsidP="00BA2F3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80-215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GDAŃSK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</w:rPr>
              <w:t xml:space="preserve">za cenę wykonania przedmiotu zamówienia w wysokości </w:t>
            </w:r>
            <w:r w:rsidRPr="00BA2F3B">
              <w:rPr>
                <w:rFonts w:ascii="Arial" w:hAnsi="Arial" w:cs="Arial"/>
                <w:b/>
              </w:rPr>
              <w:t>4 900.32 zł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  <w:b/>
                <w:bCs/>
              </w:rPr>
              <w:t>brutto</w:t>
            </w:r>
            <w:r w:rsidRPr="00BA2F3B">
              <w:rPr>
                <w:rFonts w:ascii="Arial" w:hAnsi="Arial" w:cs="Arial"/>
                <w:bCs/>
              </w:rPr>
              <w:t>.</w:t>
            </w:r>
          </w:p>
          <w:p w:rsidR="006C33FA" w:rsidRPr="00BA2F3B" w:rsidRDefault="006C33FA" w:rsidP="00BA2F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2F3B">
              <w:rPr>
                <w:rFonts w:ascii="Arial" w:hAnsi="Arial" w:cs="Arial"/>
                <w:color w:val="000000"/>
              </w:rPr>
              <w:t>:</w:t>
            </w:r>
          </w:p>
          <w:p w:rsidR="006C33FA" w:rsidRPr="00BA2F3B" w:rsidRDefault="006C33FA" w:rsidP="00BA2F3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C33FA" w:rsidRPr="00BA2F3B" w:rsidTr="006C3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  <w:b/>
                <w:bCs/>
              </w:rPr>
              <w:t xml:space="preserve">Część nr </w:t>
            </w:r>
            <w:r w:rsidRPr="00BA2F3B">
              <w:rPr>
                <w:rFonts w:ascii="Arial" w:hAnsi="Arial" w:cs="Arial"/>
                <w:b/>
                <w:bCs/>
              </w:rPr>
              <w:t>2</w:t>
            </w:r>
            <w:r w:rsidRPr="00BA2F3B">
              <w:rPr>
                <w:rFonts w:ascii="Arial" w:hAnsi="Arial" w:cs="Arial"/>
              </w:rPr>
              <w:t xml:space="preserve">: </w:t>
            </w:r>
            <w:r w:rsidRPr="00BA2F3B">
              <w:rPr>
                <w:rFonts w:ascii="Arial" w:hAnsi="Arial" w:cs="Arial"/>
              </w:rPr>
              <w:t>Dostawa szaf aktowych dla Wydziału Budownictwa Politechniki Częstochowskiej</w:t>
            </w:r>
          </w:p>
          <w:p w:rsidR="006C33FA" w:rsidRPr="00BA2F3B" w:rsidRDefault="006C33FA" w:rsidP="00BA2F3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2F3B">
              <w:rPr>
                <w:rFonts w:ascii="Arial" w:hAnsi="Arial" w:cs="Arial"/>
                <w:b/>
              </w:rPr>
              <w:t>Tronus</w:t>
            </w:r>
            <w:proofErr w:type="spellEnd"/>
            <w:r w:rsidRPr="00BA2F3B">
              <w:rPr>
                <w:rFonts w:ascii="Arial" w:hAnsi="Arial" w:cs="Arial"/>
                <w:b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Ordona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2a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</w:p>
          <w:p w:rsidR="006C33FA" w:rsidRPr="00BA2F3B" w:rsidRDefault="006C33FA" w:rsidP="00BA2F3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01-237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Warszawa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</w:rPr>
              <w:t xml:space="preserve">za cenę wykonania przedmiotu zamówienia w wysokości </w:t>
            </w:r>
            <w:r w:rsidRPr="00BA2F3B">
              <w:rPr>
                <w:rFonts w:ascii="Arial" w:hAnsi="Arial" w:cs="Arial"/>
                <w:b/>
              </w:rPr>
              <w:t>4 428.00 zł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  <w:b/>
                <w:bCs/>
              </w:rPr>
              <w:t>brutto</w:t>
            </w:r>
            <w:r w:rsidRPr="00BA2F3B">
              <w:rPr>
                <w:rFonts w:ascii="Arial" w:hAnsi="Arial" w:cs="Arial"/>
                <w:bCs/>
              </w:rPr>
              <w:t>.</w:t>
            </w:r>
          </w:p>
          <w:p w:rsidR="006C33FA" w:rsidRPr="00BA2F3B" w:rsidRDefault="006C33FA" w:rsidP="00BA2F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2F3B">
              <w:rPr>
                <w:rFonts w:ascii="Arial" w:hAnsi="Arial" w:cs="Arial"/>
                <w:color w:val="000000"/>
              </w:rPr>
              <w:t>:</w:t>
            </w:r>
          </w:p>
          <w:p w:rsidR="006C33FA" w:rsidRPr="00BA2F3B" w:rsidRDefault="006C33FA" w:rsidP="00BA2F3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C33FA" w:rsidRPr="00BA2F3B" w:rsidTr="006C3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2F3B">
              <w:rPr>
                <w:rFonts w:ascii="Arial" w:hAnsi="Arial" w:cs="Arial"/>
                <w:b/>
                <w:bCs/>
              </w:rPr>
              <w:t>3</w:t>
            </w:r>
            <w:r w:rsidRPr="00BA2F3B">
              <w:rPr>
                <w:rFonts w:ascii="Arial" w:hAnsi="Arial" w:cs="Arial"/>
              </w:rPr>
              <w:t xml:space="preserve">: </w:t>
            </w:r>
            <w:r w:rsidRPr="00BA2F3B">
              <w:rPr>
                <w:rFonts w:ascii="Arial" w:hAnsi="Arial" w:cs="Arial"/>
              </w:rPr>
              <w:t>Dostawa mebli dla Katedry Inteligentnych Systemów Informatycznych Politechniki Częstochowskiej</w:t>
            </w:r>
          </w:p>
          <w:p w:rsidR="006C33FA" w:rsidRPr="00BA2F3B" w:rsidRDefault="006C33FA" w:rsidP="00BA2F3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2F3B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Białostocka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40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</w:p>
          <w:p w:rsidR="006C33FA" w:rsidRPr="00BA2F3B" w:rsidRDefault="006C33FA" w:rsidP="00BA2F3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42-202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Częstochowa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</w:rPr>
              <w:t xml:space="preserve">za cenę wykonania przedmiotu zamówienia w wysokości </w:t>
            </w:r>
            <w:r w:rsidRPr="00BA2F3B">
              <w:rPr>
                <w:rFonts w:ascii="Arial" w:hAnsi="Arial" w:cs="Arial"/>
                <w:b/>
              </w:rPr>
              <w:t>14 760.00 zł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  <w:b/>
                <w:bCs/>
              </w:rPr>
              <w:t>brutto</w:t>
            </w:r>
            <w:r w:rsidRPr="00BA2F3B">
              <w:rPr>
                <w:rFonts w:ascii="Arial" w:hAnsi="Arial" w:cs="Arial"/>
                <w:bCs/>
              </w:rPr>
              <w:t>.</w:t>
            </w:r>
          </w:p>
          <w:p w:rsidR="006C33FA" w:rsidRPr="00BA2F3B" w:rsidRDefault="006C33FA" w:rsidP="00BA2F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2F3B">
              <w:rPr>
                <w:rFonts w:ascii="Arial" w:hAnsi="Arial" w:cs="Arial"/>
                <w:color w:val="000000"/>
              </w:rPr>
              <w:t>:</w:t>
            </w:r>
          </w:p>
          <w:p w:rsidR="006C33FA" w:rsidRPr="00BA2F3B" w:rsidRDefault="006C33FA" w:rsidP="00BA2F3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C33FA" w:rsidRPr="00BA2F3B" w:rsidTr="006C3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  <w:b/>
                <w:bCs/>
              </w:rPr>
              <w:t xml:space="preserve">Część nr </w:t>
            </w:r>
            <w:r w:rsidRPr="00BA2F3B">
              <w:rPr>
                <w:rFonts w:ascii="Arial" w:hAnsi="Arial" w:cs="Arial"/>
                <w:b/>
                <w:bCs/>
              </w:rPr>
              <w:t>5</w:t>
            </w:r>
            <w:r w:rsidRPr="00BA2F3B">
              <w:rPr>
                <w:rFonts w:ascii="Arial" w:hAnsi="Arial" w:cs="Arial"/>
              </w:rPr>
              <w:t xml:space="preserve">: </w:t>
            </w:r>
            <w:r w:rsidRPr="00BA2F3B">
              <w:rPr>
                <w:rFonts w:ascii="Arial" w:hAnsi="Arial" w:cs="Arial"/>
              </w:rPr>
              <w:t>Dostawa mebli biurowych do "Strefy wyciszenia" dla Wydziału Infrastruktury i Środowiska Politechniki Częstochowskiej</w:t>
            </w:r>
          </w:p>
          <w:p w:rsidR="006C33FA" w:rsidRPr="00BA2F3B" w:rsidRDefault="006C33FA" w:rsidP="00BA2F3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2F3B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Białostocka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40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</w:p>
          <w:p w:rsidR="006C33FA" w:rsidRPr="00BA2F3B" w:rsidRDefault="006C33FA" w:rsidP="00BA2F3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42-202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Częstochowa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</w:rPr>
              <w:t xml:space="preserve">za cenę wykonania przedmiotu zamówienia w wysokości </w:t>
            </w:r>
            <w:r w:rsidRPr="00BA2F3B">
              <w:rPr>
                <w:rFonts w:ascii="Arial" w:hAnsi="Arial" w:cs="Arial"/>
                <w:b/>
              </w:rPr>
              <w:t>6 234.00 zł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  <w:b/>
                <w:bCs/>
              </w:rPr>
              <w:t>brutto</w:t>
            </w:r>
            <w:r w:rsidRPr="00BA2F3B">
              <w:rPr>
                <w:rFonts w:ascii="Arial" w:hAnsi="Arial" w:cs="Arial"/>
                <w:bCs/>
              </w:rPr>
              <w:t>.</w:t>
            </w:r>
          </w:p>
          <w:p w:rsidR="006C33FA" w:rsidRPr="00BA2F3B" w:rsidRDefault="006C33FA" w:rsidP="00BA2F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2F3B">
              <w:rPr>
                <w:rFonts w:ascii="Arial" w:hAnsi="Arial" w:cs="Arial"/>
                <w:color w:val="000000"/>
              </w:rPr>
              <w:t>:</w:t>
            </w:r>
          </w:p>
          <w:p w:rsidR="006C33FA" w:rsidRPr="00BA2F3B" w:rsidRDefault="006C33FA" w:rsidP="00BA2F3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C33FA" w:rsidRPr="00BA2F3B" w:rsidTr="006C3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2F3B">
              <w:rPr>
                <w:rFonts w:ascii="Arial" w:hAnsi="Arial" w:cs="Arial"/>
                <w:b/>
                <w:bCs/>
              </w:rPr>
              <w:t>6</w:t>
            </w:r>
            <w:r w:rsidRPr="00BA2F3B">
              <w:rPr>
                <w:rFonts w:ascii="Arial" w:hAnsi="Arial" w:cs="Arial"/>
              </w:rPr>
              <w:t xml:space="preserve">: </w:t>
            </w:r>
            <w:r w:rsidRPr="00BA2F3B">
              <w:rPr>
                <w:rFonts w:ascii="Arial" w:hAnsi="Arial" w:cs="Arial"/>
              </w:rPr>
              <w:t>Dostawa mebli biurowych dla Wydziału Zarządzania Politechniki Częstochowskiej</w:t>
            </w:r>
          </w:p>
          <w:p w:rsidR="006C33FA" w:rsidRPr="00BA2F3B" w:rsidRDefault="006C33FA" w:rsidP="00BA2F3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2F3B">
              <w:rPr>
                <w:rFonts w:ascii="Arial" w:hAnsi="Arial" w:cs="Arial"/>
                <w:b/>
              </w:rPr>
              <w:t>Przedsiębiorstwo Produkcyjno- Handlowo- Usługowe Studio-7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Miąsowa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19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</w:p>
          <w:p w:rsidR="006C33FA" w:rsidRPr="00BA2F3B" w:rsidRDefault="006C33FA" w:rsidP="00BA2F3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28-305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Miąsowa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</w:rPr>
              <w:t xml:space="preserve">za cenę wykonania przedmiotu zamówienia w wysokości </w:t>
            </w:r>
            <w:r w:rsidRPr="00BA2F3B">
              <w:rPr>
                <w:rFonts w:ascii="Arial" w:hAnsi="Arial" w:cs="Arial"/>
                <w:b/>
              </w:rPr>
              <w:t>10 350.00 zł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  <w:b/>
                <w:bCs/>
              </w:rPr>
              <w:t>brutto</w:t>
            </w:r>
            <w:r w:rsidRPr="00BA2F3B">
              <w:rPr>
                <w:rFonts w:ascii="Arial" w:hAnsi="Arial" w:cs="Arial"/>
                <w:bCs/>
              </w:rPr>
              <w:t>.</w:t>
            </w:r>
          </w:p>
          <w:p w:rsidR="006C33FA" w:rsidRPr="00BA2F3B" w:rsidRDefault="006C33FA" w:rsidP="00BA2F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2F3B">
              <w:rPr>
                <w:rFonts w:ascii="Arial" w:hAnsi="Arial" w:cs="Arial"/>
                <w:color w:val="000000"/>
              </w:rPr>
              <w:t>:</w:t>
            </w:r>
          </w:p>
          <w:p w:rsidR="006C33FA" w:rsidRPr="00BA2F3B" w:rsidRDefault="006C33FA" w:rsidP="00BA2F3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C33FA" w:rsidRPr="00BA2F3B" w:rsidTr="006C3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  <w:b/>
                <w:bCs/>
              </w:rPr>
              <w:t xml:space="preserve">Część nr </w:t>
            </w:r>
            <w:r w:rsidRPr="00BA2F3B">
              <w:rPr>
                <w:rFonts w:ascii="Arial" w:hAnsi="Arial" w:cs="Arial"/>
                <w:b/>
                <w:bCs/>
              </w:rPr>
              <w:t>7</w:t>
            </w:r>
            <w:r w:rsidRPr="00BA2F3B">
              <w:rPr>
                <w:rFonts w:ascii="Arial" w:hAnsi="Arial" w:cs="Arial"/>
              </w:rPr>
              <w:t xml:space="preserve">: </w:t>
            </w:r>
            <w:r w:rsidRPr="00BA2F3B">
              <w:rPr>
                <w:rFonts w:ascii="Arial" w:hAnsi="Arial" w:cs="Arial"/>
              </w:rPr>
              <w:t>Dostawa foteli obrotowych dla Wydziału Zarządzania Politechniki Częstochowskiej</w:t>
            </w:r>
          </w:p>
          <w:p w:rsidR="006C33FA" w:rsidRPr="00BA2F3B" w:rsidRDefault="006C33FA" w:rsidP="00BA2F3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2F3B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Białostocka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40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</w:p>
          <w:p w:rsidR="006C33FA" w:rsidRPr="00BA2F3B" w:rsidRDefault="006C33FA" w:rsidP="00BA2F3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42-202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Częstochowa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</w:rPr>
              <w:t xml:space="preserve">za cenę wykonania przedmiotu zamówienia w wysokości </w:t>
            </w:r>
            <w:r w:rsidRPr="00BA2F3B">
              <w:rPr>
                <w:rFonts w:ascii="Arial" w:hAnsi="Arial" w:cs="Arial"/>
                <w:b/>
              </w:rPr>
              <w:t>6 888.00 zł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  <w:b/>
                <w:bCs/>
              </w:rPr>
              <w:t>brutto</w:t>
            </w:r>
            <w:r w:rsidRPr="00BA2F3B">
              <w:rPr>
                <w:rFonts w:ascii="Arial" w:hAnsi="Arial" w:cs="Arial"/>
                <w:bCs/>
              </w:rPr>
              <w:t>.</w:t>
            </w:r>
          </w:p>
          <w:p w:rsidR="006C33FA" w:rsidRPr="00BA2F3B" w:rsidRDefault="006C33FA" w:rsidP="00BA2F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2F3B">
              <w:rPr>
                <w:rFonts w:ascii="Arial" w:hAnsi="Arial" w:cs="Arial"/>
                <w:color w:val="000000"/>
              </w:rPr>
              <w:t>:</w:t>
            </w:r>
          </w:p>
          <w:p w:rsidR="006C33FA" w:rsidRPr="00BA2F3B" w:rsidRDefault="006C33FA" w:rsidP="00BA2F3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C33FA" w:rsidRPr="00BA2F3B" w:rsidTr="006C3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2F3B">
              <w:rPr>
                <w:rFonts w:ascii="Arial" w:hAnsi="Arial" w:cs="Arial"/>
                <w:b/>
                <w:bCs/>
              </w:rPr>
              <w:t>8</w:t>
            </w:r>
            <w:r w:rsidRPr="00BA2F3B">
              <w:rPr>
                <w:rFonts w:ascii="Arial" w:hAnsi="Arial" w:cs="Arial"/>
              </w:rPr>
              <w:t xml:space="preserve">: </w:t>
            </w:r>
            <w:r w:rsidRPr="00BA2F3B">
              <w:rPr>
                <w:rFonts w:ascii="Arial" w:hAnsi="Arial" w:cs="Arial"/>
              </w:rPr>
              <w:t>Dostawa sofy trzyosobowej dla Wydziału Zarządzania Politechniki Częstochowskiej</w:t>
            </w:r>
          </w:p>
          <w:p w:rsidR="006C33FA" w:rsidRPr="00BA2F3B" w:rsidRDefault="006C33FA" w:rsidP="00BA2F3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2F3B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Białostocka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40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</w:p>
          <w:p w:rsidR="006C33FA" w:rsidRPr="00BA2F3B" w:rsidRDefault="006C33FA" w:rsidP="00BA2F3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42-202</w:t>
            </w:r>
            <w:r w:rsidRPr="00BA2F3B">
              <w:rPr>
                <w:rFonts w:ascii="Arial" w:hAnsi="Arial" w:cs="Arial"/>
                <w:bCs/>
              </w:rPr>
              <w:t xml:space="preserve"> </w:t>
            </w:r>
            <w:r w:rsidRPr="00BA2F3B">
              <w:rPr>
                <w:rFonts w:ascii="Arial" w:hAnsi="Arial" w:cs="Arial"/>
                <w:bCs/>
              </w:rPr>
              <w:t>Częstochowa</w:t>
            </w:r>
          </w:p>
          <w:p w:rsidR="006C33FA" w:rsidRPr="00BA2F3B" w:rsidRDefault="006C33FA" w:rsidP="00BA2F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</w:rPr>
              <w:t xml:space="preserve">za cenę wykonania przedmiotu zamówienia w wysokości </w:t>
            </w:r>
            <w:r w:rsidRPr="00BA2F3B">
              <w:rPr>
                <w:rFonts w:ascii="Arial" w:hAnsi="Arial" w:cs="Arial"/>
                <w:b/>
              </w:rPr>
              <w:t>4 059.00 zł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  <w:b/>
                <w:bCs/>
              </w:rPr>
              <w:t>brutto</w:t>
            </w:r>
            <w:r w:rsidRPr="00BA2F3B">
              <w:rPr>
                <w:rFonts w:ascii="Arial" w:hAnsi="Arial" w:cs="Arial"/>
                <w:bCs/>
              </w:rPr>
              <w:t>.</w:t>
            </w:r>
          </w:p>
          <w:p w:rsidR="006C33FA" w:rsidRPr="00BA2F3B" w:rsidRDefault="006C33FA" w:rsidP="00BA2F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BA2F3B">
              <w:rPr>
                <w:rFonts w:ascii="Arial" w:hAnsi="Arial" w:cs="Arial"/>
                <w:color w:val="000000"/>
              </w:rPr>
              <w:t>:</w:t>
            </w:r>
          </w:p>
          <w:p w:rsidR="006C33FA" w:rsidRPr="00BA2F3B" w:rsidRDefault="006C33FA" w:rsidP="00BA2F3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BA2F3B" w:rsidRDefault="00B36EDA" w:rsidP="00BA2F3B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BA2F3B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A2F3B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2F3B" w:rsidRDefault="00B36EDA" w:rsidP="00BA2F3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2F3B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2F3B" w:rsidRDefault="00B36EDA" w:rsidP="00BA2F3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A2F3B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2F3B" w:rsidRDefault="00B36EDA" w:rsidP="00BA2F3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2F3B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2F3B" w:rsidRDefault="00B36EDA" w:rsidP="00BA2F3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2F3B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1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WILEŃSKA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59B/15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80-215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- 60.00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100,00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1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KAL-SPORT PAWEŁ KALITA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ul. Trembeckiego</w:t>
            </w:r>
            <w:r w:rsidRPr="00BA2F3B">
              <w:rPr>
                <w:rFonts w:ascii="Arial" w:hAnsi="Arial" w:cs="Arial"/>
              </w:rPr>
              <w:t xml:space="preserve"> </w:t>
            </w:r>
            <w:r w:rsidR="00BA2F3B">
              <w:rPr>
                <w:rFonts w:ascii="Arial" w:hAnsi="Arial" w:cs="Arial"/>
              </w:rPr>
              <w:t>11a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35-234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- 47.81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81,14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lastRenderedPageBreak/>
              <w:t>1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Ordona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01-237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- 58.16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98,16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1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KS. BP. HERBERTA BEDNORZA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2A-6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40-384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- 47.81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87,81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1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Miąsowa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19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28-305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Miąsowa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2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szaf aktowych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WILEŃSKA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59B/15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80-215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- 34.62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74,62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2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 xml:space="preserve">Dostawa szaf aktowych dla Wydziału Budownictwa </w:t>
            </w:r>
            <w:r w:rsidRPr="00BA2F3B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Ordona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01-237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- 60.00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100,00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2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szaf aktowych dla Wydziału Budownictwa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Białostocka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40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42-202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- 55.38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95,38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dla Katedry Inteligentnych Systemów Informatycznych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KAL-SPORT PAWEŁ KALITA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ul. Trembeckiego</w:t>
            </w:r>
            <w:r w:rsidRPr="00BA2F3B">
              <w:rPr>
                <w:rFonts w:ascii="Arial" w:hAnsi="Arial" w:cs="Arial"/>
              </w:rPr>
              <w:t xml:space="preserve"> </w:t>
            </w:r>
            <w:r w:rsidR="00BA2F3B">
              <w:rPr>
                <w:rFonts w:ascii="Arial" w:hAnsi="Arial" w:cs="Arial"/>
              </w:rPr>
              <w:t>11a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35-234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- 40.00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73,33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dla Katedry Inteligentnych Systemów Informatycznych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WILEŃSKA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59B/15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80-215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- 28.30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68,30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 xml:space="preserve">Dostawa mebli dla Katedry Inteligentnych Systemów Informatycznych Politechniki </w:t>
            </w:r>
            <w:r w:rsidRPr="00BA2F3B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lastRenderedPageBreak/>
              <w:t xml:space="preserve">"Drzewiarz- Bis" </w:t>
            </w:r>
            <w:proofErr w:type="spellStart"/>
            <w:r w:rsidRPr="00BA2F3B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Kardynała Wysz</w:t>
            </w:r>
            <w:r w:rsidR="00BA2F3B">
              <w:rPr>
                <w:rFonts w:ascii="Arial" w:hAnsi="Arial" w:cs="Arial"/>
              </w:rPr>
              <w:t>y</w:t>
            </w:r>
            <w:r w:rsidRPr="00BA2F3B">
              <w:rPr>
                <w:rFonts w:ascii="Arial" w:hAnsi="Arial" w:cs="Arial"/>
              </w:rPr>
              <w:t>ńskiego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46/a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87-600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- 24.00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44,00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dla Katedry Inteligentnych Systemów Informatycznych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Białostocka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40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42-202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- 60.00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100,00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dla Katedry Inteligentnych Systemów Informatycznych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Miąsowa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19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28-305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Miąsowa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- 55.52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95,52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dla Katedry Inteligentnych Systemów Informatycznych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KS. BP. HERBERTA BEDNORZA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2A-6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40-384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- 45.00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85,00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 xml:space="preserve">Dostawa mebli dla Katedry Inteligentnych Systemów Informatycznych Politechniki </w:t>
            </w:r>
            <w:r w:rsidRPr="00BA2F3B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Ordona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01-237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- 37.70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77,70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dla Katedry Inteligentnych Systemów Informatycznych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GALBE Joanna Wróbel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Duńska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1G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91-204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- 56.47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63,14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5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do "Strefy wyciszenia" dla Wydziału Infrastruktury i Środowiska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WILEŃSKA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59B/15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80-215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- 37.27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77,27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5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do "Strefy wyciszenia" dla Wydziału Infrastruktury i Środowiska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Białostocka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40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42-202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- 60.00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100,00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5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 xml:space="preserve">Dostawa mebli biurowych do "Strefy wyciszenia" dla Wydziału </w:t>
            </w:r>
            <w:r w:rsidRPr="00BA2F3B">
              <w:rPr>
                <w:rFonts w:ascii="Arial" w:hAnsi="Arial" w:cs="Arial"/>
              </w:rPr>
              <w:lastRenderedPageBreak/>
              <w:t>Infrastruktury i Środowiska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Ordona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01-237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- 47.15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87,15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6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WILEŃSKA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59B/15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80-215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- 42.64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82,64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6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KAL-SPORT PAWEŁ KALITA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ul. Trembeckiego</w:t>
            </w:r>
            <w:r w:rsidRPr="00BA2F3B">
              <w:rPr>
                <w:rFonts w:ascii="Arial" w:hAnsi="Arial" w:cs="Arial"/>
              </w:rPr>
              <w:t xml:space="preserve"> </w:t>
            </w:r>
            <w:r w:rsidR="00BA2F3B">
              <w:rPr>
                <w:rFonts w:ascii="Arial" w:hAnsi="Arial" w:cs="Arial"/>
              </w:rPr>
              <w:t>11a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35-234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- 42.07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- 13.33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75,40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6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BA2F3B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Kardynała Wysz</w:t>
            </w:r>
            <w:r w:rsidR="00BA2F3B">
              <w:rPr>
                <w:rFonts w:ascii="Arial" w:hAnsi="Arial" w:cs="Arial"/>
              </w:rPr>
              <w:t>y</w:t>
            </w:r>
            <w:r w:rsidRPr="00BA2F3B">
              <w:rPr>
                <w:rFonts w:ascii="Arial" w:hAnsi="Arial" w:cs="Arial"/>
              </w:rPr>
              <w:t>ńskiego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46/a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87-600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- 51.52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71,52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6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Miąsowa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19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28-305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Miąsowa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- 60.00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100,00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lastRenderedPageBreak/>
              <w:t>6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Ordona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01-237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- 59.96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99,96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6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mebli biurowych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Białostocka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40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42-202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- 56.10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96,10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7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foteli obrotowych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BA2F3B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Kardynała Wysz</w:t>
            </w:r>
            <w:r w:rsidR="00BA2F3B">
              <w:rPr>
                <w:rFonts w:ascii="Arial" w:hAnsi="Arial" w:cs="Arial"/>
              </w:rPr>
              <w:t>y</w:t>
            </w:r>
            <w:r w:rsidRPr="00BA2F3B">
              <w:rPr>
                <w:rFonts w:ascii="Arial" w:hAnsi="Arial" w:cs="Arial"/>
              </w:rPr>
              <w:t>ńskiego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46/a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87-600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- 56.47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- 10.00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86,47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7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foteli obrotowych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WILEŃSKA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59B/15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80-215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- 30.00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7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 xml:space="preserve">Dostawa foteli obrotowych dla Wydziału Zarządzania </w:t>
            </w:r>
            <w:r w:rsidRPr="00BA2F3B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lastRenderedPageBreak/>
              <w:t>Glaver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Tuwima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1/1/26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15-746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7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foteli obrotowych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Białostocka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40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42-202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- 60.00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100,00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7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foteli obrotowych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Ordona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01-237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- 56.47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96,47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7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foteli obrotowych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KS. BP. HERBERTA BEDNORZA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2A-6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40-384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- 32.00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72,00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sofy trzyosobowej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BENER MICHAŁ BENKA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WILEŃSKA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59B/15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80-215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- 58.93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98,93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 xml:space="preserve">Dostawa sofy trzyosobowej dla </w:t>
            </w:r>
            <w:r w:rsidRPr="00BA2F3B">
              <w:rPr>
                <w:rFonts w:ascii="Arial" w:hAnsi="Arial" w:cs="Arial"/>
              </w:rPr>
              <w:lastRenderedPageBreak/>
              <w:t>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lastRenderedPageBreak/>
              <w:t xml:space="preserve">"Drzewiarz- Bis" </w:t>
            </w:r>
            <w:proofErr w:type="spellStart"/>
            <w:r w:rsidRPr="00BA2F3B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lastRenderedPageBreak/>
              <w:t>Kardynała Wysz</w:t>
            </w:r>
            <w:r w:rsidR="00BA2F3B">
              <w:rPr>
                <w:rFonts w:ascii="Arial" w:hAnsi="Arial" w:cs="Arial"/>
              </w:rPr>
              <w:t>y</w:t>
            </w:r>
            <w:r w:rsidRPr="00BA2F3B">
              <w:rPr>
                <w:rFonts w:ascii="Arial" w:hAnsi="Arial" w:cs="Arial"/>
              </w:rPr>
              <w:t>ńskiego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46/a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87-600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lastRenderedPageBreak/>
              <w:t>1 - Cena - 56.57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lastRenderedPageBreak/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lastRenderedPageBreak/>
              <w:t xml:space="preserve">  76,57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sofy trzyosobowej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Białostocka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40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42-202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- 60.00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100,00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sofy trzyosobowej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2F3B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KS. BP. HERBERTA BEDNORZA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2A-6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40-384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- 33.00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- 20.00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73,00</w:t>
            </w:r>
          </w:p>
        </w:tc>
      </w:tr>
      <w:tr w:rsidR="006C33FA" w:rsidRPr="00BA2F3B" w:rsidTr="006C33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8</w:t>
            </w:r>
            <w:r w:rsidRPr="00BA2F3B">
              <w:rPr>
                <w:rFonts w:ascii="Arial" w:hAnsi="Arial" w:cs="Arial"/>
              </w:rPr>
              <w:t xml:space="preserve"> - </w:t>
            </w:r>
            <w:r w:rsidRPr="00BA2F3B">
              <w:rPr>
                <w:rFonts w:ascii="Arial" w:hAnsi="Arial" w:cs="Arial"/>
              </w:rPr>
              <w:t>Dostawa sofy trzyosobowej dla Wydziału Zarządzania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BA2F3B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BA2F3B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C33FA" w:rsidRPr="00BA2F3B" w:rsidRDefault="006C33FA" w:rsidP="00BA2F3B">
            <w:pPr>
              <w:spacing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Ordona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2a</w:t>
            </w:r>
          </w:p>
          <w:p w:rsidR="006C33FA" w:rsidRPr="00BA2F3B" w:rsidRDefault="006C33FA" w:rsidP="00BA2F3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01-237</w:t>
            </w:r>
            <w:r w:rsidRPr="00BA2F3B">
              <w:rPr>
                <w:rFonts w:ascii="Arial" w:hAnsi="Arial" w:cs="Arial"/>
              </w:rPr>
              <w:t xml:space="preserve"> </w:t>
            </w:r>
            <w:r w:rsidRPr="00BA2F3B">
              <w:rPr>
                <w:rFonts w:ascii="Arial" w:hAnsi="Arial" w:cs="Arial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1 - Cena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</w:rPr>
            </w:pPr>
            <w:r w:rsidRPr="00BA2F3B">
              <w:rPr>
                <w:rFonts w:ascii="Arial" w:hAnsi="Arial" w:cs="Arial"/>
              </w:rPr>
              <w:t>2 - Termin realizacji - 0.00</w:t>
            </w:r>
          </w:p>
          <w:p w:rsidR="006C33FA" w:rsidRPr="00BA2F3B" w:rsidRDefault="006C33FA" w:rsidP="00BA2F3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3FA" w:rsidRPr="00BA2F3B" w:rsidRDefault="006C33FA" w:rsidP="00BA2F3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2F3B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A2F3B" w:rsidRDefault="008642B3" w:rsidP="00BA2F3B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A2F3B" w:rsidSect="00BA2F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A41" w:rsidRDefault="00936A41">
      <w:r>
        <w:separator/>
      </w:r>
    </w:p>
  </w:endnote>
  <w:endnote w:type="continuationSeparator" w:id="0">
    <w:p w:rsidR="00936A41" w:rsidRDefault="00936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F3B" w:rsidRPr="00BA2F3B" w:rsidRDefault="00BA2F3B" w:rsidP="00BA2F3B">
    <w:pPr>
      <w:spacing w:line="276" w:lineRule="auto"/>
      <w:rPr>
        <w:rFonts w:ascii="Roboto" w:hAnsi="Roboto"/>
        <w:b/>
        <w:bCs/>
        <w:sz w:val="22"/>
        <w:szCs w:val="18"/>
      </w:rPr>
    </w:pPr>
    <w:bookmarkStart w:id="1" w:name="_GoBack"/>
    <w:bookmarkEnd w:id="1"/>
    <w:r w:rsidRPr="00BA2F3B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A2F3B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A2F3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2F3B" w:rsidRPr="00BA2F3B" w:rsidTr="009B5CEB">
      <w:tc>
        <w:tcPr>
          <w:tcW w:w="0" w:type="auto"/>
          <w:shd w:val="clear" w:color="auto" w:fill="auto"/>
          <w:vAlign w:val="center"/>
        </w:tcPr>
        <w:p w:rsidR="00BA2F3B" w:rsidRPr="00BA2F3B" w:rsidRDefault="00BA2F3B" w:rsidP="00BA2F3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2F3B" w:rsidRPr="00BA2F3B" w:rsidRDefault="00BA2F3B" w:rsidP="00BA2F3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A2F3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A2F3B" w:rsidRPr="00BA2F3B" w:rsidRDefault="00BA2F3B" w:rsidP="00BA2F3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2F3B" w:rsidRPr="00BA2F3B" w:rsidRDefault="00BA2F3B" w:rsidP="00BA2F3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A2F3B" w:rsidRPr="00BA2F3B" w:rsidRDefault="00BA2F3B" w:rsidP="00BA2F3B">
    <w:pPr>
      <w:spacing w:line="276" w:lineRule="auto"/>
      <w:rPr>
        <w:rFonts w:ascii="Roboto" w:hAnsi="Roboto"/>
        <w:b/>
        <w:bCs/>
      </w:rPr>
    </w:pPr>
    <w:r w:rsidRPr="00BA2F3B">
      <w:rPr>
        <w:rFonts w:ascii="Roboto" w:hAnsi="Roboto"/>
        <w:b/>
        <w:bCs/>
        <w:szCs w:val="18"/>
      </w:rPr>
      <w:t>Kanclerz Politechniki Częstochowskiej</w:t>
    </w:r>
  </w:p>
  <w:p w:rsidR="00BA2F3B" w:rsidRPr="00BA2F3B" w:rsidRDefault="00BA2F3B" w:rsidP="00BA2F3B">
    <w:pPr>
      <w:spacing w:line="276" w:lineRule="auto"/>
      <w:rPr>
        <w:rFonts w:ascii="Roboto" w:hAnsi="Roboto"/>
      </w:rPr>
    </w:pPr>
    <w:r w:rsidRPr="00BA2F3B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A2F3B">
      <w:rPr>
        <w:rFonts w:ascii="Roboto" w:hAnsi="Roboto"/>
      </w:rPr>
      <w:t>ul. Gen. J.H. Dąbrowskiego 69, 42-201 Częstochowa</w:t>
    </w:r>
  </w:p>
  <w:p w:rsidR="00BA2F3B" w:rsidRPr="00BA2F3B" w:rsidRDefault="00BA2F3B" w:rsidP="00BA2F3B">
    <w:pPr>
      <w:spacing w:line="276" w:lineRule="auto"/>
      <w:rPr>
        <w:rFonts w:ascii="Arial" w:hAnsi="Arial"/>
        <w:noProof/>
      </w:rPr>
    </w:pPr>
    <w:r w:rsidRPr="00BA2F3B">
      <w:rPr>
        <w:rFonts w:ascii="Roboto" w:hAnsi="Roboto"/>
      </w:rPr>
      <w:t>tel. +48 34 325 02 56, e-mail: kanclerz@pcz.pl</w:t>
    </w:r>
  </w:p>
  <w:p w:rsidR="000C1E6F" w:rsidRPr="00BA2F3B" w:rsidRDefault="00BA2F3B" w:rsidP="00BA2F3B">
    <w:r w:rsidRPr="00BA2F3B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A41" w:rsidRDefault="00936A41">
      <w:r>
        <w:separator/>
      </w:r>
    </w:p>
  </w:footnote>
  <w:footnote w:type="continuationSeparator" w:id="0">
    <w:p w:rsidR="00936A41" w:rsidRDefault="00936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F3B" w:rsidRPr="00BA2F3B" w:rsidRDefault="00BA2F3B" w:rsidP="00BA2F3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A2F3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A2F3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A2F3B" w:rsidRPr="00BA2F3B" w:rsidRDefault="00BA2F3B" w:rsidP="00BA2F3B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A4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33FA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6A41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A2F3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55B5D8C"/>
  <w15:chartTrackingRefBased/>
  <w15:docId w15:val="{721FAAA4-76CD-48DE-89E2-1866407B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13</Pages>
  <Words>1954</Words>
  <Characters>11405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2023-11-22T13:05:00Z</dcterms:created>
  <dcterms:modified xsi:type="dcterms:W3CDTF">2023-11-22T13:05:00Z</dcterms:modified>
</cp:coreProperties>
</file>