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25670F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5670F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25670F">
        <w:rPr>
          <w:rFonts w:ascii="Arial" w:hAnsi="Arial" w:cs="Arial"/>
        </w:rPr>
        <w:t>2023-11-23</w:t>
      </w:r>
    </w:p>
    <w:p w:rsidR="00B36EDA" w:rsidRPr="00353FDC" w:rsidRDefault="0025670F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25670F">
        <w:rPr>
          <w:rFonts w:ascii="Arial" w:hAnsi="Arial" w:cs="Arial"/>
          <w:b/>
          <w:bCs/>
        </w:rPr>
        <w:t>Politechnika Częstochowska</w:t>
      </w:r>
    </w:p>
    <w:p w:rsidR="00B36EDA" w:rsidRPr="00353FDC" w:rsidRDefault="0025670F" w:rsidP="00B36EDA">
      <w:pPr>
        <w:spacing w:line="360" w:lineRule="auto"/>
        <w:ind w:right="3969"/>
        <w:rPr>
          <w:rFonts w:ascii="Arial" w:hAnsi="Arial" w:cs="Arial"/>
        </w:rPr>
      </w:pPr>
      <w:r w:rsidRPr="0025670F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25670F">
        <w:rPr>
          <w:rFonts w:ascii="Arial" w:hAnsi="Arial" w:cs="Arial"/>
        </w:rPr>
        <w:t>69</w:t>
      </w:r>
    </w:p>
    <w:p w:rsidR="00B36EDA" w:rsidRPr="00353FDC" w:rsidRDefault="0025670F" w:rsidP="00B36EDA">
      <w:pPr>
        <w:ind w:right="3969"/>
        <w:rPr>
          <w:rFonts w:ascii="Arial" w:hAnsi="Arial" w:cs="Arial"/>
        </w:rPr>
      </w:pPr>
      <w:r w:rsidRPr="0025670F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25670F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25670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 xml:space="preserve">Dostawa sprzętu komputerowego dla jednostek </w:t>
            </w:r>
            <w:r w:rsidR="00C53D0F" w:rsidRPr="0025670F">
              <w:rPr>
                <w:rFonts w:ascii="Arial" w:hAnsi="Arial" w:cs="Arial"/>
                <w:bCs/>
              </w:rPr>
              <w:t>organizacyjnych</w:t>
            </w:r>
            <w:r w:rsidRPr="0025670F">
              <w:rPr>
                <w:rFonts w:ascii="Arial" w:hAnsi="Arial" w:cs="Arial"/>
                <w:bCs/>
              </w:rPr>
              <w:t xml:space="preserve"> Politechniki Częstochowskiej</w:t>
            </w:r>
          </w:p>
        </w:tc>
      </w:tr>
      <w:tr w:rsidR="0025670F" w:rsidRPr="00353FDC" w:rsidTr="0081421D">
        <w:tc>
          <w:tcPr>
            <w:tcW w:w="2269" w:type="dxa"/>
            <w:shd w:val="clear" w:color="auto" w:fill="auto"/>
          </w:tcPr>
          <w:p w:rsidR="0025670F" w:rsidRPr="00353FDC" w:rsidRDefault="0025670F" w:rsidP="0081421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5670F" w:rsidRPr="00353FDC" w:rsidRDefault="0025670F" w:rsidP="0081421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RK-NZ.261.84.2023.JP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5670F" w:rsidRPr="0025670F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5670F" w:rsidRPr="0025670F">
        <w:rPr>
          <w:rFonts w:ascii="Arial" w:hAnsi="Arial" w:cs="Arial"/>
        </w:rPr>
        <w:t>(</w:t>
      </w:r>
      <w:proofErr w:type="spellStart"/>
      <w:r w:rsidR="0025670F" w:rsidRPr="0025670F">
        <w:rPr>
          <w:rFonts w:ascii="Arial" w:hAnsi="Arial" w:cs="Arial"/>
        </w:rPr>
        <w:t>t.j</w:t>
      </w:r>
      <w:proofErr w:type="spellEnd"/>
      <w:r w:rsidR="0025670F" w:rsidRPr="0025670F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  <w:bookmarkStart w:id="1" w:name="_GoBack"/>
      <w:bookmarkEnd w:id="1"/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5670F" w:rsidTr="002567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F245C5" w:rsidRDefault="0025670F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5670F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670F">
              <w:rPr>
                <w:rFonts w:ascii="Arial" w:hAnsi="Arial" w:cs="Arial"/>
              </w:rPr>
              <w:t>Dostawa modułów OPS do monitorów interaktywnych (3 szt.)dla Wydziału Infrastruktury i Środowiska</w:t>
            </w:r>
          </w:p>
          <w:p w:rsidR="0025670F" w:rsidRPr="00F245C5" w:rsidRDefault="0025670F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670F">
              <w:rPr>
                <w:rFonts w:ascii="Arial" w:hAnsi="Arial" w:cs="Arial"/>
                <w:b/>
              </w:rPr>
              <w:t>BIS S.C. KAROL KOWALSKI, ŁUKASZ KOWALSKI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5670F" w:rsidRPr="00F245C5" w:rsidRDefault="0025670F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CZĘSTOCHOWA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670F">
              <w:rPr>
                <w:rFonts w:ascii="Arial" w:hAnsi="Arial" w:cs="Arial"/>
                <w:b/>
              </w:rPr>
              <w:t>14 022.00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670F" w:rsidRPr="00F245C5" w:rsidRDefault="0025670F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670F" w:rsidRPr="00F245C5" w:rsidRDefault="0025670F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670F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670F" w:rsidTr="002567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F245C5" w:rsidRDefault="0025670F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5670F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670F">
              <w:rPr>
                <w:rFonts w:ascii="Arial" w:hAnsi="Arial" w:cs="Arial"/>
              </w:rPr>
              <w:t>Komputery przenośne (2 szt.) dla Wydziału Inżynierii Produkcji i Technologii Materiałów</w:t>
            </w:r>
          </w:p>
          <w:p w:rsidR="0025670F" w:rsidRPr="00F245C5" w:rsidRDefault="0025670F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670F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Miodowa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7F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5670F" w:rsidRPr="00F245C5" w:rsidRDefault="0025670F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42-274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Aleksandria Druga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670F">
              <w:rPr>
                <w:rFonts w:ascii="Arial" w:hAnsi="Arial" w:cs="Arial"/>
                <w:b/>
              </w:rPr>
              <w:t>19 803.00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670F" w:rsidRPr="00F245C5" w:rsidRDefault="0025670F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670F" w:rsidRPr="00F245C5" w:rsidRDefault="0025670F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670F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670F" w:rsidTr="002567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F245C5" w:rsidRDefault="0025670F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5670F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670F">
              <w:rPr>
                <w:rFonts w:ascii="Arial" w:hAnsi="Arial" w:cs="Arial"/>
              </w:rPr>
              <w:t xml:space="preserve">2 szt. monitorów 32'' + karta graficzna dla Katedry </w:t>
            </w:r>
            <w:proofErr w:type="spellStart"/>
            <w:r w:rsidRPr="0025670F">
              <w:rPr>
                <w:rFonts w:ascii="Arial" w:hAnsi="Arial" w:cs="Arial"/>
              </w:rPr>
              <w:t>Inteligentncyh</w:t>
            </w:r>
            <w:proofErr w:type="spellEnd"/>
            <w:r w:rsidRPr="0025670F">
              <w:rPr>
                <w:rFonts w:ascii="Arial" w:hAnsi="Arial" w:cs="Arial"/>
              </w:rPr>
              <w:t xml:space="preserve"> Systemów Informatycznych</w:t>
            </w:r>
          </w:p>
          <w:p w:rsidR="0025670F" w:rsidRPr="00F245C5" w:rsidRDefault="0025670F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670F">
              <w:rPr>
                <w:rFonts w:ascii="Arial" w:hAnsi="Arial" w:cs="Arial"/>
                <w:b/>
              </w:rPr>
              <w:t>BIS S.C. KAROL KOWALSKI, ŁUKASZ KOWALSKI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AL. NIEPODLEGŁOŚCI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5670F" w:rsidRPr="00F245C5" w:rsidRDefault="0025670F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CZĘSTOCHOWA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670F">
              <w:rPr>
                <w:rFonts w:ascii="Arial" w:hAnsi="Arial" w:cs="Arial"/>
                <w:b/>
              </w:rPr>
              <w:t>7 244.70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670F" w:rsidRPr="00F245C5" w:rsidRDefault="0025670F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670F" w:rsidRPr="00F245C5" w:rsidRDefault="0025670F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670F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  <w:tr w:rsidR="0025670F" w:rsidTr="0025670F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F245C5" w:rsidRDefault="0025670F" w:rsidP="0081421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5670F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5670F">
              <w:rPr>
                <w:rFonts w:ascii="Arial" w:hAnsi="Arial" w:cs="Arial"/>
              </w:rPr>
              <w:t>Sześć kości pamięci RAM DDR5 ECC 4800MHz 32GB do serwera dla Katedry Informatyki.</w:t>
            </w:r>
          </w:p>
          <w:p w:rsidR="0025670F" w:rsidRPr="00F245C5" w:rsidRDefault="0025670F" w:rsidP="0081421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5670F">
              <w:rPr>
                <w:rFonts w:ascii="Arial" w:hAnsi="Arial" w:cs="Arial"/>
                <w:b/>
              </w:rPr>
              <w:t>PROKOMP Usługi Programistyczne Paweł Prokopowicz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Miodowa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7F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5670F" w:rsidRPr="00F245C5" w:rsidRDefault="0025670F" w:rsidP="0081421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25670F">
              <w:rPr>
                <w:rFonts w:ascii="Arial" w:hAnsi="Arial" w:cs="Arial"/>
                <w:bCs/>
              </w:rPr>
              <w:t>42-274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5670F">
              <w:rPr>
                <w:rFonts w:ascii="Arial" w:hAnsi="Arial" w:cs="Arial"/>
                <w:bCs/>
              </w:rPr>
              <w:t>Aleksandria Druga</w:t>
            </w:r>
          </w:p>
          <w:p w:rsidR="0025670F" w:rsidRPr="00F245C5" w:rsidRDefault="0025670F" w:rsidP="0081421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5670F">
              <w:rPr>
                <w:rFonts w:ascii="Arial" w:hAnsi="Arial" w:cs="Arial"/>
                <w:b/>
              </w:rPr>
              <w:t>3 468.60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5670F" w:rsidRPr="00F245C5" w:rsidRDefault="0025670F" w:rsidP="0081421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5670F" w:rsidRPr="00F245C5" w:rsidRDefault="0025670F" w:rsidP="0081421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670F">
              <w:rPr>
                <w:rFonts w:ascii="Arial" w:hAnsi="Arial" w:cs="Arial"/>
              </w:rPr>
              <w:t>Wybrana oferta jest ofertą najkorzystniejszą. Oferta ta spełnia wymagania określone w SIWZ i nie podlega odrzuceniu a w wyniku przeprowadzonej oceny oferta przedmiotowego wykonawcy otrzymała największą liczbę punktów.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Dostawa modułów OPS do monitorów interaktywnych (3 szt.)dla Wydziału Infrastruktury i Środowiska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- 58.46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58,46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Dostawa modułów OPS do monitorów interaktywnych (3 szt.)dla Wydziału Infrastruktury i Środowiska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Dostawa modułów OPS do monitorów interaktywnych (3 szt.)dla Wydziału Infrastruktury i Środowiska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WAM Wojciech Smolak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147K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36-072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Komputery przenośne (2 szt.) dla Wydziału Inżynierii Produkcji i Technologii Materiałów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- 71.88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71,88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 xml:space="preserve">Komputery przenośne (2 szt.) dla Wydziału Inżynierii Produkcji i Technologii </w:t>
            </w:r>
            <w:r w:rsidRPr="0025670F">
              <w:rPr>
                <w:rFonts w:ascii="Arial" w:hAnsi="Arial" w:cs="Arial"/>
                <w:sz w:val="22"/>
                <w:szCs w:val="22"/>
              </w:rPr>
              <w:lastRenderedPageBreak/>
              <w:t>Materiałów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PROKOMP Usługi Programistyczne Paweł Prokopowicz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lastRenderedPageBreak/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Komputery przenośne (2 szt.) dla Wydziału Inżynierii Produkcji i Technologii Materiałów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- 99.53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99,53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Komputery przenośne (2 szt.) dla Wydziału Inżynierii Produkcji i Technologii Materiałów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WAM Wojciech Smolak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147K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36-072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 xml:space="preserve">2 szt. monitorów 32'' + karta graficzna dla Katedry </w:t>
            </w:r>
            <w:proofErr w:type="spellStart"/>
            <w:r w:rsidRPr="0025670F">
              <w:rPr>
                <w:rFonts w:ascii="Arial" w:hAnsi="Arial" w:cs="Arial"/>
                <w:sz w:val="22"/>
                <w:szCs w:val="22"/>
              </w:rPr>
              <w:t>Inteligentncyh</w:t>
            </w:r>
            <w:proofErr w:type="spellEnd"/>
            <w:r w:rsidRPr="0025670F">
              <w:rPr>
                <w:rFonts w:ascii="Arial" w:hAnsi="Arial" w:cs="Arial"/>
                <w:sz w:val="22"/>
                <w:szCs w:val="22"/>
              </w:rPr>
              <w:t xml:space="preserve">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- 90.62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90,62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 xml:space="preserve">2 szt. monitorów 32'' + karta graficzna dla Katedry </w:t>
            </w:r>
            <w:proofErr w:type="spellStart"/>
            <w:r w:rsidRPr="0025670F">
              <w:rPr>
                <w:rFonts w:ascii="Arial" w:hAnsi="Arial" w:cs="Arial"/>
                <w:sz w:val="22"/>
                <w:szCs w:val="22"/>
              </w:rPr>
              <w:t>Inteligentncyh</w:t>
            </w:r>
            <w:proofErr w:type="spellEnd"/>
            <w:r w:rsidRPr="0025670F">
              <w:rPr>
                <w:rFonts w:ascii="Arial" w:hAnsi="Arial" w:cs="Arial"/>
                <w:sz w:val="22"/>
                <w:szCs w:val="22"/>
              </w:rPr>
              <w:t xml:space="preserve">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BIS S.C. KAROL KOWALSKI, ŁUKASZ KOWALSKI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 xml:space="preserve">2 szt. monitorów 32'' + karta graficzna dla Katedry </w:t>
            </w:r>
            <w:proofErr w:type="spellStart"/>
            <w:r w:rsidRPr="0025670F">
              <w:rPr>
                <w:rFonts w:ascii="Arial" w:hAnsi="Arial" w:cs="Arial"/>
                <w:sz w:val="22"/>
                <w:szCs w:val="22"/>
              </w:rPr>
              <w:t>Inteligentncyh</w:t>
            </w:r>
            <w:proofErr w:type="spellEnd"/>
            <w:r w:rsidRPr="0025670F">
              <w:rPr>
                <w:rFonts w:ascii="Arial" w:hAnsi="Arial" w:cs="Arial"/>
                <w:sz w:val="22"/>
                <w:szCs w:val="22"/>
              </w:rPr>
              <w:t xml:space="preserve">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PROKOMP Usługi Programistyczne Paweł Prokopowicz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- 93.49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93,49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 xml:space="preserve">2 szt. monitorów 32'' + karta graficzna dla Katedry </w:t>
            </w:r>
            <w:proofErr w:type="spellStart"/>
            <w:r w:rsidRPr="0025670F">
              <w:rPr>
                <w:rFonts w:ascii="Arial" w:hAnsi="Arial" w:cs="Arial"/>
                <w:sz w:val="22"/>
                <w:szCs w:val="22"/>
              </w:rPr>
              <w:t>Inteligentncyh</w:t>
            </w:r>
            <w:proofErr w:type="spellEnd"/>
            <w:r w:rsidRPr="0025670F">
              <w:rPr>
                <w:rFonts w:ascii="Arial" w:hAnsi="Arial" w:cs="Arial"/>
                <w:sz w:val="22"/>
                <w:szCs w:val="22"/>
              </w:rPr>
              <w:t xml:space="preserve"> Systemów Informatycznych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WAM Wojciech Smolak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147K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36-072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Sześć kości pamięci RAM DDR5 ECC 4800MHz 32GB do serwera dla Katedry Informatyki.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Syriana</w:t>
            </w:r>
            <w:proofErr w:type="spellEnd"/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Joanna Fisher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Porębskiego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28/17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80-180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GDANSK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- 94.00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94,00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Sześć kości pamięci RAM DDR5 ECC 4800MHz 32GB do serwera dla Katedry Informatyki.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PROKOMP Usługi Programistyczne Paweł Prokopowicz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Miodowa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7F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42-274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Aleksandria Druga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 xml:space="preserve">Sześć kości pamięci RAM DDR5 ECC 4800MHz 32GB do serwera </w:t>
            </w:r>
            <w:r w:rsidRPr="0025670F">
              <w:rPr>
                <w:rFonts w:ascii="Arial" w:hAnsi="Arial" w:cs="Arial"/>
                <w:sz w:val="22"/>
                <w:szCs w:val="22"/>
              </w:rPr>
              <w:lastRenderedPageBreak/>
              <w:t>dla Katedry Informatyki.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BIS S.C. KAROL KOWALSKI, ŁUKASZ KOWALSKI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lastRenderedPageBreak/>
              <w:t>AL. NIEPODLEGŁOŚCI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41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42-216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lastRenderedPageBreak/>
              <w:t>1 - Cena - 91.80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91,80</w:t>
            </w:r>
          </w:p>
        </w:tc>
      </w:tr>
      <w:tr w:rsidR="0025670F" w:rsidTr="0025670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25670F">
              <w:rPr>
                <w:rFonts w:ascii="Arial" w:hAnsi="Arial" w:cs="Arial"/>
                <w:sz w:val="22"/>
                <w:szCs w:val="22"/>
              </w:rPr>
              <w:t>Sześć kości pamięci RAM DDR5 ECC 4800MHz 32GB do serwera dla Katedry Informatyki.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5670F">
              <w:rPr>
                <w:rFonts w:ascii="Arial" w:hAnsi="Arial" w:cs="Arial"/>
                <w:b/>
                <w:bCs/>
                <w:sz w:val="22"/>
                <w:szCs w:val="22"/>
              </w:rPr>
              <w:t>WAM Wojciech Smolak</w:t>
            </w:r>
          </w:p>
          <w:p w:rsidR="0025670F" w:rsidRPr="007D7932" w:rsidRDefault="0025670F" w:rsidP="0081421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147K</w:t>
            </w:r>
          </w:p>
          <w:p w:rsidR="0025670F" w:rsidRPr="007D7932" w:rsidRDefault="0025670F" w:rsidP="0081421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36-072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5670F">
              <w:rPr>
                <w:rFonts w:ascii="Arial" w:hAnsi="Arial" w:cs="Arial"/>
                <w:sz w:val="22"/>
                <w:szCs w:val="22"/>
              </w:rPr>
              <w:t>Świlcza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70F" w:rsidRPr="007D7932" w:rsidRDefault="0025670F" w:rsidP="0081421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>1 - Cena - 67.24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670F" w:rsidRPr="007D7932" w:rsidRDefault="0025670F" w:rsidP="0081421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5670F">
              <w:rPr>
                <w:rFonts w:ascii="Arial" w:hAnsi="Arial" w:cs="Arial"/>
                <w:sz w:val="22"/>
                <w:szCs w:val="22"/>
              </w:rPr>
              <w:t xml:space="preserve">  67,24</w:t>
            </w:r>
          </w:p>
        </w:tc>
      </w:tr>
      <w:bookmarkEnd w:id="0"/>
    </w:tbl>
    <w:p w:rsidR="008642B3" w:rsidRPr="00B36EDA" w:rsidRDefault="008642B3" w:rsidP="00C53D0F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C53D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3C8" w:rsidRDefault="00CF23C8">
      <w:r>
        <w:separator/>
      </w:r>
    </w:p>
  </w:endnote>
  <w:endnote w:type="continuationSeparator" w:id="0">
    <w:p w:rsidR="00CF23C8" w:rsidRDefault="00CF2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D0F" w:rsidRDefault="00C53D0F" w:rsidP="00C53D0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028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3360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6233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53D0F" w:rsidTr="00C53D0F">
      <w:tc>
        <w:tcPr>
          <w:tcW w:w="0" w:type="auto"/>
          <w:vAlign w:val="center"/>
        </w:tcPr>
        <w:p w:rsidR="00C53D0F" w:rsidRDefault="00C53D0F" w:rsidP="00C53D0F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C53D0F" w:rsidRDefault="00C53D0F" w:rsidP="00C53D0F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C53D0F" w:rsidRDefault="00C53D0F" w:rsidP="00C53D0F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53D0F" w:rsidRDefault="00C53D0F" w:rsidP="00C53D0F">
          <w:pPr>
            <w:pStyle w:val="Bezodstpw"/>
            <w:jc w:val="center"/>
            <w:rPr>
              <w:noProof/>
            </w:rPr>
          </w:pPr>
        </w:p>
      </w:tc>
    </w:tr>
  </w:tbl>
  <w:p w:rsidR="00C53D0F" w:rsidRDefault="00C53D0F" w:rsidP="00C53D0F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53D0F" w:rsidRDefault="00C53D0F" w:rsidP="00C53D0F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61312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C53D0F" w:rsidRDefault="00C53D0F" w:rsidP="00C53D0F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E3089" w:rsidRPr="00C53D0F" w:rsidRDefault="00C53D0F" w:rsidP="00C53D0F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3C8" w:rsidRDefault="00CF23C8">
      <w:r>
        <w:separator/>
      </w:r>
    </w:p>
  </w:footnote>
  <w:footnote w:type="continuationSeparator" w:id="0">
    <w:p w:rsidR="00CF23C8" w:rsidRDefault="00CF23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3D0F" w:rsidRDefault="00C53D0F" w:rsidP="00C53D0F">
    <w:pPr>
      <w:pStyle w:val="Nagwek"/>
      <w:tabs>
        <w:tab w:val="clear" w:pos="4536"/>
        <w:tab w:val="center" w:pos="4252"/>
        <w:tab w:val="left" w:pos="4680"/>
      </w:tabs>
      <w:rPr>
        <w:sz w:val="22"/>
        <w:szCs w:val="22"/>
      </w:rPr>
    </w:pPr>
    <w:r>
      <w:rPr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8240">
          <v:imagedata r:id="rId1" o:title="PCz_logo_pol_poziom_mono"/>
        </v:shape>
      </w:pict>
    </w:r>
    <w:r>
      <w:rPr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8240;visibility:visible" strokeweight="1.5pt"/>
      </w:pict>
    </w:r>
    <w:r>
      <w:tab/>
    </w:r>
    <w:r>
      <w:tab/>
    </w:r>
  </w:p>
  <w:p w:rsidR="006E3089" w:rsidRDefault="006E3089">
    <w:pPr>
      <w:pStyle w:val="Nagwek"/>
    </w:pPr>
  </w:p>
  <w:p w:rsidR="00C53D0F" w:rsidRDefault="00C53D0F">
    <w:pPr>
      <w:pStyle w:val="Nagwek"/>
    </w:pPr>
  </w:p>
  <w:p w:rsidR="00C53D0F" w:rsidRDefault="00C53D0F">
    <w:pPr>
      <w:pStyle w:val="Nagwek"/>
    </w:pPr>
  </w:p>
  <w:p w:rsidR="00C53D0F" w:rsidRDefault="00C53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3C8"/>
    <w:rsid w:val="00022322"/>
    <w:rsid w:val="00042497"/>
    <w:rsid w:val="000C1E6F"/>
    <w:rsid w:val="000E4E56"/>
    <w:rsid w:val="001A1468"/>
    <w:rsid w:val="001B7815"/>
    <w:rsid w:val="00211A34"/>
    <w:rsid w:val="0025670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3D0F"/>
    <w:rsid w:val="00C60D7B"/>
    <w:rsid w:val="00C65E53"/>
    <w:rsid w:val="00CA0B33"/>
    <w:rsid w:val="00CA3511"/>
    <w:rsid w:val="00CF23C8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0FE8653"/>
  <w15:chartTrackingRefBased/>
  <w15:docId w15:val="{AAE5AB0B-6AD8-4B4C-B114-30B83C27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C53D0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801</Words>
  <Characters>4834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2023-11-23T08:15:00Z</cp:lastPrinted>
  <dcterms:created xsi:type="dcterms:W3CDTF">2023-11-23T08:15:00Z</dcterms:created>
  <dcterms:modified xsi:type="dcterms:W3CDTF">2023-11-23T08:15:00Z</dcterms:modified>
</cp:coreProperties>
</file>