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F49B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76F6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6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76F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6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76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76F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6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76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6F63" w:rsidRPr="007B107C" w:rsidTr="006F709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76F63" w:rsidRPr="007B107C" w:rsidRDefault="00676F63" w:rsidP="006F709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76F63" w:rsidRPr="007B107C" w:rsidRDefault="00676F63" w:rsidP="006F709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76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76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76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76F63" w:rsidRPr="007B107C" w:rsidRDefault="00676F63" w:rsidP="006F709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76F63" w:rsidRPr="007B107C" w:rsidRDefault="00676F63" w:rsidP="006F709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76F63" w:rsidRPr="007B107C" w:rsidRDefault="00676F63" w:rsidP="006F709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76F6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76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Przenośny twardościomierz uderzeniowy </w:t>
      </w:r>
      <w:proofErr w:type="spellStart"/>
      <w:r w:rsidRPr="00676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Leeb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76F63" w:rsidRPr="00676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CRZP/184/2023/AZP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76F63" w:rsidRPr="00676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F63" w:rsidRDefault="00676F63" w:rsidP="00676F63">
      <w:pPr>
        <w:spacing w:after="0" w:line="240" w:lineRule="auto"/>
      </w:pPr>
      <w:r>
        <w:separator/>
      </w:r>
    </w:p>
  </w:endnote>
  <w:endnote w:type="continuationSeparator" w:id="0">
    <w:p w:rsidR="00676F63" w:rsidRDefault="00676F63" w:rsidP="00676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F63" w:rsidRDefault="00676F63" w:rsidP="00676F63">
      <w:pPr>
        <w:spacing w:after="0" w:line="240" w:lineRule="auto"/>
      </w:pPr>
      <w:r>
        <w:separator/>
      </w:r>
    </w:p>
  </w:footnote>
  <w:footnote w:type="continuationSeparator" w:id="0">
    <w:p w:rsidR="00676F63" w:rsidRDefault="00676F63" w:rsidP="00676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63" w:rsidRDefault="00676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CDC"/>
    <w:rsid w:val="002621C4"/>
    <w:rsid w:val="00676F63"/>
    <w:rsid w:val="007B107C"/>
    <w:rsid w:val="007C7D43"/>
    <w:rsid w:val="00843802"/>
    <w:rsid w:val="008750B3"/>
    <w:rsid w:val="00B92CDC"/>
    <w:rsid w:val="00C31816"/>
    <w:rsid w:val="00DF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B2EAA5A-3E96-43B8-B8F6-E1D3E5D7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F63"/>
  </w:style>
  <w:style w:type="paragraph" w:styleId="Stopka">
    <w:name w:val="footer"/>
    <w:basedOn w:val="Normalny"/>
    <w:link w:val="StopkaZnak"/>
    <w:uiPriority w:val="99"/>
    <w:unhideWhenUsed/>
    <w:rsid w:val="00676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2023-11-17T12:49:00Z</dcterms:created>
  <dcterms:modified xsi:type="dcterms:W3CDTF">2023-11-17T12:49:00Z</dcterms:modified>
</cp:coreProperties>
</file>