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83EC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01F8" w:rsidRPr="006201F8">
        <w:rPr>
          <w:b/>
        </w:rPr>
        <w:t>CRZP/184/2023/AZP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01F8" w:rsidRPr="004A5DB6" w:rsidTr="006F7092">
        <w:tc>
          <w:tcPr>
            <w:tcW w:w="9212" w:type="dxa"/>
            <w:shd w:val="clear" w:color="auto" w:fill="auto"/>
          </w:tcPr>
          <w:p w:rsidR="006201F8" w:rsidRPr="004A5DB6" w:rsidRDefault="006201F8" w:rsidP="006F70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01F8" w:rsidRPr="004A5DB6" w:rsidRDefault="006201F8" w:rsidP="006F70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01F8">
              <w:t>(</w:t>
            </w:r>
            <w:proofErr w:type="spellStart"/>
            <w:r w:rsidRPr="006201F8">
              <w:t>t.j</w:t>
            </w:r>
            <w:proofErr w:type="spellEnd"/>
            <w:r w:rsidRPr="006201F8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201F8" w:rsidRPr="004A5DB6" w:rsidRDefault="006201F8" w:rsidP="006F70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01F8" w:rsidRPr="004A5DB6" w:rsidRDefault="006201F8" w:rsidP="006F70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01F8" w:rsidRPr="004A5DB6" w:rsidRDefault="006201F8" w:rsidP="006F70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01F8" w:rsidRPr="006201F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01F8" w:rsidP="005434B3">
      <w:pPr>
        <w:spacing w:after="240" w:line="276" w:lineRule="auto"/>
        <w:jc w:val="center"/>
      </w:pPr>
      <w:r w:rsidRPr="006201F8">
        <w:rPr>
          <w:b/>
        </w:rPr>
        <w:t xml:space="preserve">Przenośny twardościomierz uderzeniowy </w:t>
      </w:r>
      <w:proofErr w:type="spellStart"/>
      <w:r w:rsidRPr="006201F8">
        <w:rPr>
          <w:b/>
        </w:rPr>
        <w:t>Leeb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2D27" w:rsidRDefault="00392D27" w:rsidP="0038231F">
      <w:pPr>
        <w:spacing w:after="0" w:line="240" w:lineRule="auto"/>
      </w:pPr>
      <w:r>
        <w:separator/>
      </w:r>
    </w:p>
  </w:endnote>
  <w:endnote w:type="continuationSeparator" w:id="0">
    <w:p w:rsidR="00392D27" w:rsidRDefault="00392D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F8" w:rsidRDefault="00620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F8" w:rsidRDefault="006201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2D27" w:rsidRDefault="00392D27" w:rsidP="0038231F">
      <w:pPr>
        <w:spacing w:after="0" w:line="240" w:lineRule="auto"/>
      </w:pPr>
      <w:r>
        <w:separator/>
      </w:r>
    </w:p>
  </w:footnote>
  <w:footnote w:type="continuationSeparator" w:id="0">
    <w:p w:rsidR="00392D27" w:rsidRDefault="00392D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F8" w:rsidRDefault="00620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F8" w:rsidRDefault="00620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1F8" w:rsidRDefault="00620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D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2D27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01F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EC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4CB06"/>
  <w15:chartTrackingRefBased/>
  <w15:docId w15:val="{D47D3C2D-34ED-43BE-B7B1-622AED04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7E84-6648-49E0-8E57-475E6820E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2023-11-17T12:49:00Z</dcterms:created>
  <dcterms:modified xsi:type="dcterms:W3CDTF">2023-11-17T12:49:00Z</dcterms:modified>
</cp:coreProperties>
</file>