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10C80" w:rsidRPr="00C10C80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10C80" w:rsidRPr="00C10C80">
        <w:rPr>
          <w:rFonts w:ascii="Arial" w:hAnsi="Arial" w:cs="Arial"/>
          <w:b/>
          <w:sz w:val="24"/>
          <w:szCs w:val="24"/>
        </w:rPr>
        <w:t>CRZP/182/2023/AZP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10C80" w:rsidRPr="00C10C8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10C80" w:rsidRPr="00C10C8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C10C80" w:rsidRPr="00C10C8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10C80" w:rsidRPr="00C10C8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C10C80" w:rsidRPr="00C10C8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10C80" w:rsidTr="002353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0C80" w:rsidRDefault="00C10C80" w:rsidP="002353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C10C80" w:rsidRDefault="00C10C80" w:rsidP="002353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10C8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10C8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10C8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C10C80" w:rsidRDefault="00C10C80" w:rsidP="002353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10C80" w:rsidRDefault="00C10C80" w:rsidP="002353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10C80" w:rsidRDefault="00C10C80" w:rsidP="002353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C10C80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10C80">
        <w:rPr>
          <w:rFonts w:ascii="Arial" w:hAnsi="Arial" w:cs="Arial"/>
          <w:b/>
          <w:sz w:val="24"/>
          <w:szCs w:val="24"/>
        </w:rPr>
        <w:t>Meble dla Instytutu Morskiego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C10C80" w:rsidRPr="00C10C8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C10C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10C80" w:rsidTr="00C10C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C8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10C80" w:rsidTr="00C10C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C8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10C80" w:rsidTr="00C10C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C8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10C80" w:rsidTr="00C10C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0C8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10C80" w:rsidRP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 xml:space="preserve">Zadanie 1. </w:t>
            </w:r>
          </w:p>
          <w:p w:rsidR="00C10C80" w:rsidRP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dwie dostawy mebli biurowych wraz z usługą montażu, o wartości min. 10 000 zł (dziesięć tysięcy złotych) brutto każda</w:t>
            </w:r>
          </w:p>
          <w:p w:rsidR="00C10C80" w:rsidRP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10C80" w:rsidRP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5732D5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C10C80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C10C80" w:rsidRDefault="00C10C80" w:rsidP="0023530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80">
              <w:rPr>
                <w:rFonts w:ascii="Arial" w:hAnsi="Arial" w:cs="Arial"/>
                <w:sz w:val="24"/>
                <w:szCs w:val="24"/>
              </w:rPr>
              <w:t>Zadanie 2. 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A1F" w:rsidRDefault="00E05A1F" w:rsidP="00E4548F">
      <w:pPr>
        <w:spacing w:after="0" w:line="240" w:lineRule="auto"/>
      </w:pPr>
      <w:r>
        <w:separator/>
      </w:r>
    </w:p>
  </w:endnote>
  <w:endnote w:type="continuationSeparator" w:id="0">
    <w:p w:rsidR="00E05A1F" w:rsidRDefault="00E05A1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C80" w:rsidRDefault="00C10C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C80" w:rsidRDefault="00C10C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C80" w:rsidRDefault="00C10C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A1F" w:rsidRDefault="00E05A1F" w:rsidP="00E4548F">
      <w:pPr>
        <w:spacing w:after="0" w:line="240" w:lineRule="auto"/>
      </w:pPr>
      <w:r>
        <w:separator/>
      </w:r>
    </w:p>
  </w:footnote>
  <w:footnote w:type="continuationSeparator" w:id="0">
    <w:p w:rsidR="00E05A1F" w:rsidRDefault="00E05A1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C80" w:rsidRDefault="00C10C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C80" w:rsidRDefault="00C10C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C80" w:rsidRDefault="00C10C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A1F"/>
    <w:rsid w:val="002621C4"/>
    <w:rsid w:val="005732D5"/>
    <w:rsid w:val="007B107C"/>
    <w:rsid w:val="007C7D43"/>
    <w:rsid w:val="00843802"/>
    <w:rsid w:val="008750B3"/>
    <w:rsid w:val="00C10C80"/>
    <w:rsid w:val="00C31816"/>
    <w:rsid w:val="00E05A1F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005994E-7549-4B66-8BB0-1DC10A788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10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0C8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10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0C80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3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32D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1154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2023-11-17T11:19:00Z</cp:lastPrinted>
  <dcterms:created xsi:type="dcterms:W3CDTF">2023-11-17T11:19:00Z</dcterms:created>
  <dcterms:modified xsi:type="dcterms:W3CDTF">2023-11-17T11:19:00Z</dcterms:modified>
</cp:coreProperties>
</file>