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9345B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345B4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9345B4">
        <w:rPr>
          <w:rFonts w:ascii="Arial" w:hAnsi="Arial" w:cs="Arial"/>
        </w:rPr>
        <w:t>2023-11-21</w:t>
      </w:r>
    </w:p>
    <w:p w:rsidR="00B36EDA" w:rsidRPr="00353FDC" w:rsidRDefault="009345B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345B4">
        <w:rPr>
          <w:rFonts w:ascii="Arial" w:hAnsi="Arial" w:cs="Arial"/>
          <w:b/>
          <w:bCs/>
        </w:rPr>
        <w:t>Politechnika Częstochowska</w:t>
      </w:r>
    </w:p>
    <w:p w:rsidR="00B36EDA" w:rsidRPr="00353FDC" w:rsidRDefault="009345B4" w:rsidP="00B36EDA">
      <w:pPr>
        <w:spacing w:line="360" w:lineRule="auto"/>
        <w:ind w:right="3969"/>
        <w:rPr>
          <w:rFonts w:ascii="Arial" w:hAnsi="Arial" w:cs="Arial"/>
        </w:rPr>
      </w:pPr>
      <w:r w:rsidRPr="009345B4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9345B4">
        <w:rPr>
          <w:rFonts w:ascii="Arial" w:hAnsi="Arial" w:cs="Arial"/>
        </w:rPr>
        <w:t>69</w:t>
      </w:r>
    </w:p>
    <w:p w:rsidR="00B36EDA" w:rsidRPr="00353FDC" w:rsidRDefault="009345B4" w:rsidP="00B36EDA">
      <w:pPr>
        <w:ind w:right="3969"/>
        <w:rPr>
          <w:rFonts w:ascii="Arial" w:hAnsi="Arial" w:cs="Arial"/>
        </w:rPr>
      </w:pPr>
      <w:r w:rsidRPr="009345B4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9345B4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9345B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Dostawa sprzętu komputerowego i oprogramowania (5 zadań) dla jednostek organizacyjnych Politechniki Częstochowskiej</w:t>
            </w:r>
          </w:p>
        </w:tc>
      </w:tr>
      <w:tr w:rsidR="009345B4" w:rsidRPr="00353FDC" w:rsidTr="00A91F3F">
        <w:tc>
          <w:tcPr>
            <w:tcW w:w="2269" w:type="dxa"/>
            <w:shd w:val="clear" w:color="auto" w:fill="auto"/>
          </w:tcPr>
          <w:p w:rsidR="009345B4" w:rsidRPr="00353FDC" w:rsidRDefault="009345B4" w:rsidP="00A91F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345B4" w:rsidRPr="00353FDC" w:rsidRDefault="009345B4" w:rsidP="00A91F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RK-NZ.261.71.2023.JP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345B4" w:rsidRPr="009345B4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345B4" w:rsidRPr="009345B4">
        <w:rPr>
          <w:rFonts w:ascii="Arial" w:hAnsi="Arial" w:cs="Arial"/>
        </w:rPr>
        <w:t>(</w:t>
      </w:r>
      <w:proofErr w:type="spellStart"/>
      <w:r w:rsidR="009345B4" w:rsidRPr="009345B4">
        <w:rPr>
          <w:rFonts w:ascii="Arial" w:hAnsi="Arial" w:cs="Arial"/>
        </w:rPr>
        <w:t>t.j</w:t>
      </w:r>
      <w:proofErr w:type="spellEnd"/>
      <w:r w:rsidR="009345B4" w:rsidRPr="009345B4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345B4" w:rsidTr="00BE0752">
        <w:trPr>
          <w:cantSplit/>
          <w:trHeight w:val="4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F245C5" w:rsidRDefault="009345B4" w:rsidP="00A91F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345B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345B4">
              <w:rPr>
                <w:rFonts w:ascii="Arial" w:hAnsi="Arial" w:cs="Arial"/>
              </w:rPr>
              <w:t>Dostawa 5 kompletów jednostek obliczeniowych wysokowydajnych wraz z monitorami dla Wydziału Zarządzania</w:t>
            </w:r>
          </w:p>
          <w:p w:rsidR="009345B4" w:rsidRPr="00F245C5" w:rsidRDefault="009345B4" w:rsidP="00A91F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345B4">
              <w:rPr>
                <w:rFonts w:ascii="Arial" w:hAnsi="Arial" w:cs="Arial"/>
                <w:b/>
              </w:rPr>
              <w:t>BIS S.C. KAROL KOWALSKI, ŁUKASZ KOWALSKI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345B4" w:rsidRPr="00F245C5" w:rsidRDefault="009345B4" w:rsidP="00A91F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CZĘSTOCHOWA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345B4">
              <w:rPr>
                <w:rFonts w:ascii="Arial" w:hAnsi="Arial" w:cs="Arial"/>
                <w:b/>
              </w:rPr>
              <w:t>92 004.00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345B4" w:rsidRPr="00F245C5" w:rsidRDefault="009345B4" w:rsidP="00A91F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345B4" w:rsidRPr="00BE0752" w:rsidRDefault="009345B4" w:rsidP="00BE075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345B4">
              <w:rPr>
                <w:rFonts w:ascii="Arial" w:hAnsi="Arial" w:cs="Arial"/>
              </w:rPr>
              <w:t xml:space="preserve">Wybrana oferta jest ofertą najkorzystniejszą. Oferta ta spełnia wymagania określone w SWZ i nie </w:t>
            </w:r>
            <w:r w:rsidR="00BE0752">
              <w:rPr>
                <w:rFonts w:ascii="Arial" w:hAnsi="Arial" w:cs="Arial"/>
              </w:rPr>
              <w:t xml:space="preserve">podlega </w:t>
            </w:r>
            <w:r w:rsidRPr="009345B4">
              <w:rPr>
                <w:rFonts w:ascii="Arial" w:hAnsi="Arial" w:cs="Arial"/>
              </w:rPr>
              <w:t>odrzuceniu a w wyniku przeprowadzonej oceny oferta przedmiotowego wykonawcy otrzymała największą liczbę punktów.</w:t>
            </w:r>
            <w:bookmarkStart w:id="1" w:name="_GoBack"/>
            <w:bookmarkEnd w:id="1"/>
          </w:p>
        </w:tc>
      </w:tr>
      <w:tr w:rsidR="009345B4" w:rsidTr="009345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F245C5" w:rsidRDefault="009345B4" w:rsidP="00A91F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345B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345B4">
              <w:rPr>
                <w:rFonts w:ascii="Arial" w:hAnsi="Arial" w:cs="Arial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</w:rPr>
              <w:t>CzestMAN</w:t>
            </w:r>
            <w:proofErr w:type="spellEnd"/>
          </w:p>
          <w:p w:rsidR="009345B4" w:rsidRPr="00F245C5" w:rsidRDefault="009345B4" w:rsidP="00A91F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345B4">
              <w:rPr>
                <w:rFonts w:ascii="Arial" w:hAnsi="Arial" w:cs="Arial"/>
                <w:b/>
              </w:rPr>
              <w:t>BIS S.C. KAROL KOWALSKI, ŁUKASZ KOWALSKI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345B4" w:rsidRPr="00F245C5" w:rsidRDefault="009345B4" w:rsidP="00A91F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CZĘSTOCHOWA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345B4">
              <w:rPr>
                <w:rFonts w:ascii="Arial" w:hAnsi="Arial" w:cs="Arial"/>
                <w:b/>
              </w:rPr>
              <w:t>78 695.40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345B4" w:rsidRPr="00F245C5" w:rsidRDefault="009345B4" w:rsidP="00A91F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345B4" w:rsidRPr="00F245C5" w:rsidRDefault="009345B4" w:rsidP="00A91F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345B4">
              <w:rPr>
                <w:rFonts w:ascii="Arial" w:hAnsi="Arial" w:cs="Arial"/>
              </w:rPr>
              <w:t xml:space="preserve">Wybrana oferta jest ofertą najkorzystniejszą. Oferta ta spełnia wymagania określone w SWZ i nie </w:t>
            </w:r>
            <w:r w:rsidR="00BE0752">
              <w:rPr>
                <w:rFonts w:ascii="Arial" w:hAnsi="Arial" w:cs="Arial"/>
              </w:rPr>
              <w:t xml:space="preserve">podlega </w:t>
            </w:r>
            <w:r w:rsidRPr="009345B4">
              <w:rPr>
                <w:rFonts w:ascii="Arial" w:hAnsi="Arial" w:cs="Arial"/>
              </w:rPr>
              <w:t>odrzuceniu a w wyniku przeprowadzonej oceny oferta przedmiotowego wykonawcy otrzymała największą liczbę punktów.</w:t>
            </w:r>
          </w:p>
        </w:tc>
      </w:tr>
      <w:tr w:rsidR="009345B4" w:rsidTr="009345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F245C5" w:rsidRDefault="009345B4" w:rsidP="00A91F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345B4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345B4">
              <w:rPr>
                <w:rFonts w:ascii="Arial" w:hAnsi="Arial" w:cs="Arial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</w:rPr>
              <w:t>CzestMAN</w:t>
            </w:r>
            <w:proofErr w:type="spellEnd"/>
          </w:p>
          <w:p w:rsidR="009345B4" w:rsidRPr="00F245C5" w:rsidRDefault="009345B4" w:rsidP="00A91F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345B4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Miodowa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7F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345B4" w:rsidRPr="00F245C5" w:rsidRDefault="009345B4" w:rsidP="00A91F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42-274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Aleksandria Druga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345B4">
              <w:rPr>
                <w:rFonts w:ascii="Arial" w:hAnsi="Arial" w:cs="Arial"/>
                <w:b/>
              </w:rPr>
              <w:t>16 149.90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345B4" w:rsidRPr="00F245C5" w:rsidRDefault="009345B4" w:rsidP="00A91F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345B4" w:rsidRPr="00F245C5" w:rsidRDefault="009345B4" w:rsidP="00A91F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345B4">
              <w:rPr>
                <w:rFonts w:ascii="Arial" w:hAnsi="Arial" w:cs="Arial"/>
              </w:rPr>
              <w:t xml:space="preserve">Wybrana oferta jest ofertą najkorzystniejszą. Oferta ta spełnia wymagania określone w SWZ i nie </w:t>
            </w:r>
            <w:r w:rsidR="00BE0752">
              <w:rPr>
                <w:rFonts w:ascii="Arial" w:hAnsi="Arial" w:cs="Arial"/>
              </w:rPr>
              <w:t xml:space="preserve">podlega </w:t>
            </w:r>
            <w:r w:rsidRPr="009345B4">
              <w:rPr>
                <w:rFonts w:ascii="Arial" w:hAnsi="Arial" w:cs="Arial"/>
              </w:rPr>
              <w:t>odrzuceniu a w wyniku przeprowadzonej oceny oferta przedmiotowego wykonawcy otrzymała największą liczbę punktów.</w:t>
            </w:r>
          </w:p>
        </w:tc>
      </w:tr>
      <w:tr w:rsidR="009345B4" w:rsidTr="009345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F245C5" w:rsidRDefault="009345B4" w:rsidP="00A91F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345B4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345B4">
              <w:rPr>
                <w:rFonts w:ascii="Arial" w:hAnsi="Arial" w:cs="Arial"/>
              </w:rPr>
              <w:t>Dostawa 16 zestawów komputerowych do zastosowań CAD 3D dla Katedry Mechaniki i Podstaw Konstrukcji Maszyn</w:t>
            </w:r>
          </w:p>
          <w:p w:rsidR="009345B4" w:rsidRPr="00F245C5" w:rsidRDefault="009345B4" w:rsidP="00A91F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345B4">
              <w:rPr>
                <w:rFonts w:ascii="Arial" w:hAnsi="Arial" w:cs="Arial"/>
                <w:b/>
              </w:rPr>
              <w:t>CPU ZETO Sp.  z o.o.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Powstańców Wielkopolskich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345B4" w:rsidRPr="00F245C5" w:rsidRDefault="009345B4" w:rsidP="00A91F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58-500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Jelenia Góra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345B4">
              <w:rPr>
                <w:rFonts w:ascii="Arial" w:hAnsi="Arial" w:cs="Arial"/>
                <w:b/>
              </w:rPr>
              <w:t>73 456.78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345B4" w:rsidRPr="00F245C5" w:rsidRDefault="009345B4" w:rsidP="00A91F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345B4" w:rsidRPr="00F245C5" w:rsidRDefault="009345B4" w:rsidP="00A91F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345B4">
              <w:rPr>
                <w:rFonts w:ascii="Arial" w:hAnsi="Arial" w:cs="Arial"/>
              </w:rPr>
              <w:t xml:space="preserve">Wybrana oferta jest ofertą najkorzystniejszą. Oferta ta spełnia wymagania określone w SWZ i nie </w:t>
            </w:r>
            <w:r w:rsidR="00BE0752">
              <w:rPr>
                <w:rFonts w:ascii="Arial" w:hAnsi="Arial" w:cs="Arial"/>
              </w:rPr>
              <w:t xml:space="preserve">podlega </w:t>
            </w:r>
            <w:r w:rsidRPr="009345B4">
              <w:rPr>
                <w:rFonts w:ascii="Arial" w:hAnsi="Arial" w:cs="Arial"/>
              </w:rPr>
              <w:t>odrzuceniu a w wyniku przeprowadzonej oceny oferta przedmiotowego wykonawcy otrzymała największą liczbę punktów.</w:t>
            </w:r>
          </w:p>
        </w:tc>
      </w:tr>
      <w:tr w:rsidR="009345B4" w:rsidTr="009345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F245C5" w:rsidRDefault="009345B4" w:rsidP="00A91F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345B4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345B4">
              <w:rPr>
                <w:rFonts w:ascii="Arial" w:hAnsi="Arial" w:cs="Arial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</w:rPr>
              <w:t>tb</w:t>
            </w:r>
            <w:proofErr w:type="spellEnd"/>
            <w:r w:rsidRPr="009345B4">
              <w:rPr>
                <w:rFonts w:ascii="Arial" w:hAnsi="Arial" w:cs="Arial"/>
              </w:rPr>
              <w:t xml:space="preserve"> (1 szt.) dla Wydziału Zarządzania</w:t>
            </w:r>
          </w:p>
          <w:p w:rsidR="009345B4" w:rsidRPr="00F245C5" w:rsidRDefault="009345B4" w:rsidP="00A91F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345B4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Miodowa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7F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345B4" w:rsidRPr="00F245C5" w:rsidRDefault="009345B4" w:rsidP="00A91F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345B4">
              <w:rPr>
                <w:rFonts w:ascii="Arial" w:hAnsi="Arial" w:cs="Arial"/>
                <w:bCs/>
              </w:rPr>
              <w:t>42-274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345B4">
              <w:rPr>
                <w:rFonts w:ascii="Arial" w:hAnsi="Arial" w:cs="Arial"/>
                <w:bCs/>
              </w:rPr>
              <w:t>Aleksandria Druga</w:t>
            </w:r>
          </w:p>
          <w:p w:rsidR="009345B4" w:rsidRPr="00F245C5" w:rsidRDefault="009345B4" w:rsidP="00A91F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345B4">
              <w:rPr>
                <w:rFonts w:ascii="Arial" w:hAnsi="Arial" w:cs="Arial"/>
                <w:b/>
              </w:rPr>
              <w:t>2 275.50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345B4" w:rsidRPr="00F245C5" w:rsidRDefault="009345B4" w:rsidP="00A91F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345B4" w:rsidRPr="00F245C5" w:rsidRDefault="009345B4" w:rsidP="00A91F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345B4">
              <w:rPr>
                <w:rFonts w:ascii="Arial" w:hAnsi="Arial" w:cs="Arial"/>
              </w:rPr>
              <w:t xml:space="preserve">Wybrana oferta jest ofertą najkorzystniejszą. Oferta ta spełnia wymagania określone w SWZ i nie </w:t>
            </w:r>
            <w:r w:rsidR="00BE0752">
              <w:rPr>
                <w:rFonts w:ascii="Arial" w:hAnsi="Arial" w:cs="Arial"/>
              </w:rPr>
              <w:t xml:space="preserve">podlega </w:t>
            </w:r>
            <w:r w:rsidRPr="009345B4">
              <w:rPr>
                <w:rFonts w:ascii="Arial" w:hAnsi="Arial" w:cs="Arial"/>
              </w:rPr>
              <w:t>odrzuceniu a w wyniku przeprowadzonej oceny oferta przedmiotowego wykonawcy otrzymała największą liczbę punktów.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5 kompletów jednostek obliczeniowych wysokowydajnych wraz z monitorami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Machnio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Piotr Gębka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ul. Wolność 8 lok. 4,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8/4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- 97.39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97,39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lastRenderedPageBreak/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lastRenderedPageBreak/>
              <w:t>1 - Cena - 88.87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88,87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Piotr </w:t>
            </w: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Migda</w:t>
            </w:r>
            <w:proofErr w:type="spellEnd"/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Opaczewska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7/16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02-368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PRO-PC Przemysław Cabaj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38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05-074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Hipolitów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komputerów przenośnych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iSpot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02-566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- 97.25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97,25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TAS Tomasz Orlikowski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Grunwaldzka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12/83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99-300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Kutno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PROKOMP Usługi Programistyczne Paweł Prokopowicz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- 87.07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87,07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dysków wraz z adapterami dla MSK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CzestMAN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X3D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Zaulek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Drozdowy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77-100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Bytow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Machnio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Piotr Gębka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ul. Wolność 8 lok. 4,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8/4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- 94.11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94,11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- 85.21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85,21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CPU ZETO Sp. 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Powstańców Wielkopolskich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20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58-500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Jelenia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Web-Profit Maciej </w:t>
            </w: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Kuźlik</w:t>
            </w:r>
            <w:proofErr w:type="spellEnd"/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Spokojna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18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41-940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- 92.21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92,21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- 91.93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91,93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PRZP Systemy Informacyjne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Kilińskiego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28-230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Połaniec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ITness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. Dawid Łukaszek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Głowackiego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2D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28-230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Połaniec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>Dostawa 16 zestawów komputerowych do zastosowań CAD 3D dla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PRO-PC Przemysław Cabaj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38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05-074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Hipolitów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tb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(1 szt.) dla Wydziału </w:t>
            </w:r>
            <w:r w:rsidRPr="009345B4">
              <w:rPr>
                <w:rFonts w:ascii="Arial" w:hAnsi="Arial" w:cs="Arial"/>
                <w:sz w:val="22"/>
                <w:szCs w:val="22"/>
              </w:rPr>
              <w:lastRenderedPageBreak/>
              <w:t>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Kognita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- 62.44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62,44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tb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(1 szt.)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tb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(1 szt.)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TAS Tomasz Orlikowski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Grunwaldzka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12/83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99-300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Kutno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tb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(1 szt.)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PROKOMP Usługi Programistyczne Paweł Prokopowicz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tb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(1 szt.)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- 66.07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66,07</w:t>
            </w:r>
          </w:p>
        </w:tc>
      </w:tr>
      <w:tr w:rsidR="009345B4" w:rsidTr="009345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345B4">
              <w:rPr>
                <w:rFonts w:ascii="Arial" w:hAnsi="Arial" w:cs="Arial"/>
                <w:sz w:val="22"/>
                <w:szCs w:val="22"/>
              </w:rPr>
              <w:t xml:space="preserve">Dostawa dysku zewnętrznego HDD 18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tb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(1 szt.)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45B4">
              <w:rPr>
                <w:rFonts w:ascii="Arial" w:hAnsi="Arial" w:cs="Arial"/>
                <w:b/>
                <w:bCs/>
                <w:sz w:val="22"/>
                <w:szCs w:val="22"/>
              </w:rPr>
              <w:t>X3D sp. z o.o.</w:t>
            </w:r>
          </w:p>
          <w:p w:rsidR="009345B4" w:rsidRPr="007D7932" w:rsidRDefault="009345B4" w:rsidP="00A91F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Zaulek</w:t>
            </w:r>
            <w:proofErr w:type="spellEnd"/>
            <w:r w:rsidRPr="009345B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Drozdowy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45B4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345B4" w:rsidRPr="007D7932" w:rsidRDefault="009345B4" w:rsidP="00A91F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77-100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345B4">
              <w:rPr>
                <w:rFonts w:ascii="Arial" w:hAnsi="Arial" w:cs="Arial"/>
                <w:sz w:val="22"/>
                <w:szCs w:val="22"/>
              </w:rPr>
              <w:t>Bytow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B4" w:rsidRPr="007D7932" w:rsidRDefault="009345B4" w:rsidP="00A91F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B4" w:rsidRPr="007D7932" w:rsidRDefault="009345B4" w:rsidP="00A91F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345B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bookmarkEnd w:id="0"/>
    </w:tbl>
    <w:p w:rsidR="008642B3" w:rsidRPr="00B36EDA" w:rsidRDefault="008642B3" w:rsidP="00BE0752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BE07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1CD" w:rsidRDefault="003911CD">
      <w:r>
        <w:separator/>
      </w:r>
    </w:p>
  </w:endnote>
  <w:endnote w:type="continuationSeparator" w:id="0">
    <w:p w:rsidR="003911CD" w:rsidRDefault="0039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52" w:rsidRDefault="00BE0752" w:rsidP="00BE075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0752" w:rsidTr="00A91F3F">
      <w:tc>
        <w:tcPr>
          <w:tcW w:w="0" w:type="auto"/>
          <w:shd w:val="clear" w:color="auto" w:fill="auto"/>
          <w:vAlign w:val="center"/>
        </w:tcPr>
        <w:p w:rsidR="00BE0752" w:rsidRPr="00B44D15" w:rsidRDefault="00BE0752" w:rsidP="00BE075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0752" w:rsidRPr="00B7388A" w:rsidRDefault="00BE0752" w:rsidP="00BE075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E0752" w:rsidRPr="00AB1BF2" w:rsidRDefault="00BE0752" w:rsidP="00BE075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0752" w:rsidRPr="0099535B" w:rsidRDefault="00BE0752" w:rsidP="00BE0752">
          <w:pPr>
            <w:pStyle w:val="Bezodstpw"/>
            <w:jc w:val="center"/>
            <w:rPr>
              <w:noProof/>
            </w:rPr>
          </w:pPr>
        </w:p>
      </w:tc>
    </w:tr>
  </w:tbl>
  <w:p w:rsidR="00BE0752" w:rsidRPr="008F758E" w:rsidRDefault="00BE0752" w:rsidP="00BE075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E0752" w:rsidRPr="008F758E" w:rsidRDefault="00BE0752" w:rsidP="00BE075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E0752" w:rsidRPr="00D57C24" w:rsidRDefault="00BE0752" w:rsidP="00BE075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E3089" w:rsidRPr="00BE0752" w:rsidRDefault="00BE0752" w:rsidP="00BE075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1CD" w:rsidRDefault="003911CD">
      <w:r>
        <w:separator/>
      </w:r>
    </w:p>
  </w:footnote>
  <w:footnote w:type="continuationSeparator" w:id="0">
    <w:p w:rsidR="003911CD" w:rsidRDefault="00391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52" w:rsidRPr="0062295F" w:rsidRDefault="00BE0752" w:rsidP="00BE0752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BE0752" w:rsidRDefault="00BE0752">
    <w:pPr>
      <w:pStyle w:val="Nagwek"/>
    </w:pPr>
  </w:p>
  <w:p w:rsidR="00BE0752" w:rsidRDefault="00BE0752">
    <w:pPr>
      <w:pStyle w:val="Nagwek"/>
    </w:pPr>
  </w:p>
  <w:p w:rsidR="00BE0752" w:rsidRDefault="00BE07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1C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11C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45B4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0752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0325A51"/>
  <w15:chartTrackingRefBased/>
  <w15:docId w15:val="{53F8C778-A302-40E8-82A6-9B2381D8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BE075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1188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2023-11-21T11:53:00Z</cp:lastPrinted>
  <dcterms:created xsi:type="dcterms:W3CDTF">2023-11-21T11:53:00Z</dcterms:created>
  <dcterms:modified xsi:type="dcterms:W3CDTF">2023-11-21T11:53:00Z</dcterms:modified>
</cp:coreProperties>
</file>