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561E" w:rsidRDefault="00EB561E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3E6519" w:rsidRPr="009432A1" w:rsidRDefault="00BF0281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BF0281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BF0281">
        <w:rPr>
          <w:rFonts w:ascii="Arial" w:hAnsi="Arial" w:cs="Arial"/>
          <w:sz w:val="24"/>
          <w:szCs w:val="24"/>
        </w:rPr>
        <w:t>2023-11-21</w:t>
      </w:r>
    </w:p>
    <w:p w:rsidR="003E6519" w:rsidRPr="009432A1" w:rsidRDefault="00BF0281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F028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BF0281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BF0281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BF0281">
        <w:rPr>
          <w:rFonts w:ascii="Arial" w:hAnsi="Arial" w:cs="Arial"/>
          <w:sz w:val="24"/>
          <w:szCs w:val="24"/>
        </w:rPr>
        <w:t>69</w:t>
      </w:r>
    </w:p>
    <w:p w:rsidR="003E6519" w:rsidRPr="009432A1" w:rsidRDefault="00BF0281" w:rsidP="003E6519">
      <w:pPr>
        <w:rPr>
          <w:rFonts w:ascii="Arial" w:hAnsi="Arial" w:cs="Arial"/>
          <w:sz w:val="24"/>
          <w:szCs w:val="24"/>
        </w:rPr>
      </w:pPr>
      <w:r w:rsidRPr="00BF0281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BF0281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BF0281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F0281">
              <w:rPr>
                <w:rFonts w:ascii="Arial" w:hAnsi="Arial" w:cs="Arial"/>
                <w:bCs/>
                <w:sz w:val="24"/>
                <w:szCs w:val="24"/>
              </w:rPr>
              <w:t>Sukcesywna dostawa sprzętu komputerowego i oprogramowania dla jednostek organizacyjnych Politechniki Częstochowskiej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F0281" w:rsidRPr="004E4B64" w:rsidTr="00837BA1">
        <w:tc>
          <w:tcPr>
            <w:tcW w:w="2269" w:type="dxa"/>
            <w:shd w:val="clear" w:color="auto" w:fill="auto"/>
          </w:tcPr>
          <w:p w:rsidR="00BF0281" w:rsidRPr="004E4B64" w:rsidRDefault="00BF0281" w:rsidP="00837BA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F0281" w:rsidRPr="004E4B64" w:rsidRDefault="00BF0281" w:rsidP="00837BA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F0281">
              <w:rPr>
                <w:rFonts w:ascii="Arial" w:hAnsi="Arial" w:cs="Arial"/>
                <w:bCs/>
                <w:sz w:val="24"/>
                <w:szCs w:val="24"/>
              </w:rPr>
              <w:t>RK-NZ.261.74.2023.MM</w:t>
            </w:r>
          </w:p>
        </w:tc>
      </w:tr>
    </w:tbl>
    <w:p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BF0281" w:rsidRPr="00BF0281">
        <w:rPr>
          <w:rFonts w:ascii="Arial" w:hAnsi="Arial" w:cs="Arial"/>
          <w:sz w:val="24"/>
          <w:szCs w:val="24"/>
        </w:rPr>
        <w:t>(</w:t>
      </w:r>
      <w:proofErr w:type="spellStart"/>
      <w:r w:rsidR="00BF0281" w:rsidRPr="00BF0281">
        <w:rPr>
          <w:rFonts w:ascii="Arial" w:hAnsi="Arial" w:cs="Arial"/>
          <w:sz w:val="24"/>
          <w:szCs w:val="24"/>
        </w:rPr>
        <w:t>t.j</w:t>
      </w:r>
      <w:proofErr w:type="spellEnd"/>
      <w:r w:rsidR="00BF0281" w:rsidRPr="00BF0281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F0281" w:rsidRPr="00C902DE" w:rsidTr="00837B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F0281" w:rsidRPr="00C902DE" w:rsidRDefault="00BF0281" w:rsidP="00837BA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F0281">
              <w:rPr>
                <w:rFonts w:ascii="Arial" w:hAnsi="Arial" w:cs="Arial"/>
                <w:sz w:val="24"/>
                <w:szCs w:val="24"/>
              </w:rPr>
              <w:t>części 1 zamówienia w wysokości 2 275 500.00 zł brutto;</w:t>
            </w:r>
          </w:p>
        </w:tc>
      </w:tr>
      <w:tr w:rsidR="00BF0281" w:rsidRPr="00C902DE" w:rsidTr="00837B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F0281" w:rsidRPr="00C902DE" w:rsidRDefault="00BF0281" w:rsidP="00837BA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F0281">
              <w:rPr>
                <w:rFonts w:ascii="Arial" w:hAnsi="Arial" w:cs="Arial"/>
                <w:sz w:val="24"/>
                <w:szCs w:val="24"/>
              </w:rPr>
              <w:t>części 2 zamówienia w wysokości 184 500.00 zł brutto;</w:t>
            </w:r>
          </w:p>
        </w:tc>
      </w:tr>
      <w:tr w:rsidR="00BF0281" w:rsidRPr="00C902DE" w:rsidTr="00837B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F0281" w:rsidRPr="00C902DE" w:rsidRDefault="00BF0281" w:rsidP="00837BA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F0281">
              <w:rPr>
                <w:rFonts w:ascii="Arial" w:hAnsi="Arial" w:cs="Arial"/>
                <w:sz w:val="24"/>
                <w:szCs w:val="24"/>
              </w:rPr>
              <w:t>części 3 zamówienia w wysokości 123 000.00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E6519" w:rsidRDefault="00C236D3" w:rsidP="00173B20">
      <w:pPr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35C9" w:rsidRDefault="001835C9">
      <w:r>
        <w:separator/>
      </w:r>
    </w:p>
  </w:endnote>
  <w:endnote w:type="continuationSeparator" w:id="0">
    <w:p w:rsidR="001835C9" w:rsidRDefault="001835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61E" w:rsidRDefault="003E6519" w:rsidP="00EB561E">
    <w:pPr>
      <w:pStyle w:val="Bezodstpw"/>
      <w:spacing w:line="276" w:lineRule="auto"/>
      <w:rPr>
        <w:rFonts w:ascii="Roboto" w:hAnsi="Roboto"/>
        <w:b/>
        <w:bCs/>
        <w:szCs w:val="18"/>
      </w:rPr>
    </w:pPr>
    <w:r w:rsidRPr="00B862CC">
      <w:rPr>
        <w:sz w:val="18"/>
        <w:szCs w:val="24"/>
      </w:rPr>
      <w:tab/>
    </w:r>
    <w:r w:rsidR="00EB561E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EB561E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EB561E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B561E" w:rsidTr="00837BA1">
      <w:tc>
        <w:tcPr>
          <w:tcW w:w="0" w:type="auto"/>
          <w:shd w:val="clear" w:color="auto" w:fill="auto"/>
          <w:vAlign w:val="center"/>
        </w:tcPr>
        <w:p w:rsidR="00EB561E" w:rsidRPr="00B44D15" w:rsidRDefault="00EB561E" w:rsidP="00EB561E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B561E" w:rsidRPr="00B7388A" w:rsidRDefault="00EB561E" w:rsidP="00EB561E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EB561E" w:rsidRPr="00AB1BF2" w:rsidRDefault="00EB561E" w:rsidP="00EB561E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B561E" w:rsidRPr="0099535B" w:rsidRDefault="00EB561E" w:rsidP="00EB561E">
          <w:pPr>
            <w:pStyle w:val="Bezodstpw"/>
            <w:jc w:val="center"/>
            <w:rPr>
              <w:noProof/>
            </w:rPr>
          </w:pPr>
        </w:p>
      </w:tc>
    </w:tr>
  </w:tbl>
  <w:p w:rsidR="00EB561E" w:rsidRPr="008F758E" w:rsidRDefault="00EB561E" w:rsidP="00EB561E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EB561E" w:rsidRPr="008F758E" w:rsidRDefault="00EB561E" w:rsidP="00EB561E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EB561E" w:rsidRPr="00D57C24" w:rsidRDefault="00EB561E" w:rsidP="00EB561E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EB561E" w:rsidRPr="00B7388A" w:rsidRDefault="00EB561E" w:rsidP="00EB561E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3E6519" w:rsidRDefault="009F189D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835C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35C9" w:rsidRDefault="001835C9">
      <w:r>
        <w:separator/>
      </w:r>
    </w:p>
  </w:footnote>
  <w:footnote w:type="continuationSeparator" w:id="0">
    <w:p w:rsidR="001835C9" w:rsidRDefault="001835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0281" w:rsidRDefault="00BF02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61E" w:rsidRPr="0062295F" w:rsidRDefault="00EB561E" w:rsidP="00EB561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BF0281" w:rsidRDefault="00BF02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0281" w:rsidRDefault="00BF02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35C9"/>
    <w:rsid w:val="00007727"/>
    <w:rsid w:val="00017720"/>
    <w:rsid w:val="00035488"/>
    <w:rsid w:val="000D7F25"/>
    <w:rsid w:val="000E00E5"/>
    <w:rsid w:val="00173B20"/>
    <w:rsid w:val="001835C9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BF0281"/>
    <w:rsid w:val="00C236D3"/>
    <w:rsid w:val="00C659E2"/>
    <w:rsid w:val="00C902DE"/>
    <w:rsid w:val="00CB0802"/>
    <w:rsid w:val="00D7128F"/>
    <w:rsid w:val="00EA3476"/>
    <w:rsid w:val="00EB561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2870913"/>
  <w15:chartTrackingRefBased/>
  <w15:docId w15:val="{78366861-6F68-4818-A6AC-AB50792D8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EB561E"/>
  </w:style>
  <w:style w:type="paragraph" w:styleId="Bezodstpw">
    <w:name w:val="No Spacing"/>
    <w:uiPriority w:val="1"/>
    <w:qFormat/>
    <w:rsid w:val="00EB561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dcterms:created xsi:type="dcterms:W3CDTF">2023-11-21T09:00:00Z</dcterms:created>
  <dcterms:modified xsi:type="dcterms:W3CDTF">2023-11-21T09:00:00Z</dcterms:modified>
</cp:coreProperties>
</file>