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C6BE9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067A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67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067A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67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067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067A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67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067A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067AE" w:rsidRPr="007B107C" w:rsidTr="005679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067AE" w:rsidRPr="007B107C" w:rsidRDefault="006067AE" w:rsidP="0056799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067AE" w:rsidRPr="007B107C" w:rsidRDefault="006067AE" w:rsidP="0056799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67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067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067A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067AE" w:rsidRPr="007B107C" w:rsidRDefault="006067AE" w:rsidP="0056799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067AE" w:rsidRPr="007B107C" w:rsidRDefault="006067AE" w:rsidP="0056799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067AE" w:rsidRPr="007B107C" w:rsidRDefault="006067AE" w:rsidP="0056799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067A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067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dla UMG na rok 2024 -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067AE" w:rsidRPr="006067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CRZP/181/2023/AZP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067AE" w:rsidRPr="006067A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6067AE" w:rsidRPr="007B107C" w:rsidRDefault="006067AE" w:rsidP="006067AE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6067AE" w:rsidRPr="007B107C" w:rsidRDefault="006067AE" w:rsidP="006067AE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5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7AE" w:rsidRDefault="006067AE" w:rsidP="006067AE">
      <w:pPr>
        <w:spacing w:after="0" w:line="240" w:lineRule="auto"/>
      </w:pPr>
      <w:r>
        <w:separator/>
      </w:r>
    </w:p>
  </w:endnote>
  <w:endnote w:type="continuationSeparator" w:id="0">
    <w:p w:rsidR="006067AE" w:rsidRDefault="006067AE" w:rsidP="0060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7AE" w:rsidRDefault="006067AE" w:rsidP="006067AE">
      <w:pPr>
        <w:spacing w:after="0" w:line="240" w:lineRule="auto"/>
      </w:pPr>
      <w:r>
        <w:separator/>
      </w:r>
    </w:p>
  </w:footnote>
  <w:footnote w:type="continuationSeparator" w:id="0">
    <w:p w:rsidR="006067AE" w:rsidRDefault="006067AE" w:rsidP="0060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7AE" w:rsidRDefault="00606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9A0"/>
    <w:rsid w:val="002621C4"/>
    <w:rsid w:val="006067AE"/>
    <w:rsid w:val="007B107C"/>
    <w:rsid w:val="007C7D43"/>
    <w:rsid w:val="00843802"/>
    <w:rsid w:val="008750B3"/>
    <w:rsid w:val="00B079A0"/>
    <w:rsid w:val="00C31816"/>
    <w:rsid w:val="00EC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CDE3FB5-E59F-49C8-B5A3-A7F883F4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67AE"/>
  </w:style>
  <w:style w:type="paragraph" w:styleId="Stopka">
    <w:name w:val="footer"/>
    <w:basedOn w:val="Normalny"/>
    <w:link w:val="StopkaZnak"/>
    <w:uiPriority w:val="99"/>
    <w:unhideWhenUsed/>
    <w:rsid w:val="0060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67AE"/>
  </w:style>
  <w:style w:type="paragraph" w:styleId="Tekstdymka">
    <w:name w:val="Balloon Text"/>
    <w:basedOn w:val="Normalny"/>
    <w:link w:val="TekstdymkaZnak"/>
    <w:uiPriority w:val="99"/>
    <w:semiHidden/>
    <w:unhideWhenUsed/>
    <w:rsid w:val="00EC6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2023-11-16T11:27:00Z</cp:lastPrinted>
  <dcterms:created xsi:type="dcterms:W3CDTF">2023-11-16T11:27:00Z</dcterms:created>
  <dcterms:modified xsi:type="dcterms:W3CDTF">2023-11-16T11:27:00Z</dcterms:modified>
</cp:coreProperties>
</file>