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E968DA" w:rsidRDefault="006676AE" w:rsidP="00E968DA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968D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E968DA" w:rsidRDefault="005103B9" w:rsidP="00E968DA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40C67" w:rsidRPr="00F40C67">
        <w:rPr>
          <w:b/>
        </w:rPr>
        <w:t>CRZP/181/2023/AZP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40C67" w:rsidRPr="004A5DB6" w:rsidTr="00567997">
        <w:tc>
          <w:tcPr>
            <w:tcW w:w="9212" w:type="dxa"/>
            <w:shd w:val="clear" w:color="auto" w:fill="auto"/>
          </w:tcPr>
          <w:p w:rsidR="00F40C67" w:rsidRPr="004A5DB6" w:rsidRDefault="00F40C67" w:rsidP="0056799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40C67" w:rsidRPr="004A5DB6" w:rsidRDefault="00F40C67" w:rsidP="0056799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40C67">
              <w:t>(</w:t>
            </w:r>
            <w:proofErr w:type="spellStart"/>
            <w:r w:rsidRPr="00F40C67">
              <w:t>t.j</w:t>
            </w:r>
            <w:proofErr w:type="spellEnd"/>
            <w:r w:rsidRPr="00F40C67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40C67" w:rsidRPr="004A5DB6" w:rsidRDefault="00F40C67" w:rsidP="0056799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40C67" w:rsidRPr="004A5DB6" w:rsidRDefault="00F40C67" w:rsidP="0056799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40C67" w:rsidRPr="004A5DB6" w:rsidRDefault="00F40C67" w:rsidP="0056799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40C67" w:rsidRPr="00F40C6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40C67" w:rsidP="005434B3">
      <w:pPr>
        <w:spacing w:after="240" w:line="276" w:lineRule="auto"/>
        <w:jc w:val="center"/>
      </w:pPr>
      <w:r w:rsidRPr="00F40C67">
        <w:rPr>
          <w:b/>
        </w:rPr>
        <w:t>Kalendarze dla UMG na rok 2024 -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F40C67" w:rsidRPr="00E968DA" w:rsidRDefault="00C113BF" w:rsidP="00E968DA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2426FF" w:rsidRPr="004A5DB6" w:rsidRDefault="00F40C67" w:rsidP="00F40C67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 w:rsidRPr="004A5DB6">
        <w:t xml:space="preserve">Oświadczam, że nie podlegam wykluczeniu z postępowania na podstawie </w:t>
      </w:r>
      <w:r w:rsidRPr="004A5DB6">
        <w:br/>
        <w:t xml:space="preserve">art. 109 ust. 1 ustawy </w:t>
      </w:r>
      <w:proofErr w:type="spellStart"/>
      <w:r w:rsidRPr="004A5DB6">
        <w:t>Pzp</w:t>
      </w:r>
      <w:proofErr w:type="spellEnd"/>
      <w:r w:rsidRPr="004A5DB6">
        <w:t>, w zakresie:</w:t>
      </w:r>
    </w:p>
    <w:p w:rsidR="00F40C67" w:rsidRPr="004A5DB6" w:rsidRDefault="00F40C67" w:rsidP="00F40C67">
      <w:pPr>
        <w:spacing w:after="0" w:line="240" w:lineRule="auto"/>
        <w:jc w:val="both"/>
        <w:rPr>
          <w:b/>
        </w:rPr>
      </w:pPr>
    </w:p>
    <w:p w:rsidR="00F40C67" w:rsidRPr="004A5DB6" w:rsidRDefault="00F40C67" w:rsidP="00F40C67">
      <w:pPr>
        <w:spacing w:after="0" w:line="240" w:lineRule="auto"/>
        <w:jc w:val="both"/>
        <w:rPr>
          <w:b/>
        </w:rPr>
      </w:pPr>
      <w:r w:rsidRPr="004A5DB6">
        <w:rPr>
          <w:b/>
        </w:rPr>
        <w:t>Art. 109 ust. 1 pkt 5</w:t>
      </w:r>
    </w:p>
    <w:p w:rsidR="00F40C67" w:rsidRPr="004A5DB6" w:rsidRDefault="00F40C67" w:rsidP="00F40C67">
      <w:pPr>
        <w:pStyle w:val="Nagwek2"/>
        <w:keepNext w:val="0"/>
        <w:keepLines w:val="0"/>
        <w:spacing w:before="0" w:line="276" w:lineRule="auto"/>
        <w:jc w:val="both"/>
        <w:rPr>
          <w:rFonts w:ascii="Calibri" w:hAnsi="Calibri"/>
          <w:color w:val="auto"/>
          <w:sz w:val="22"/>
          <w:szCs w:val="22"/>
        </w:rPr>
      </w:pPr>
      <w:r w:rsidRPr="004A5DB6">
        <w:rPr>
          <w:rFonts w:ascii="Calibri" w:hAnsi="Calibri"/>
          <w:color w:val="auto"/>
          <w:sz w:val="22"/>
          <w:szCs w:val="22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E968DA" w:rsidRDefault="00C113BF" w:rsidP="00E968DA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6CD7" w:rsidRDefault="00056CD7" w:rsidP="0038231F">
      <w:pPr>
        <w:spacing w:after="0" w:line="240" w:lineRule="auto"/>
      </w:pPr>
      <w:r>
        <w:separator/>
      </w:r>
    </w:p>
  </w:endnote>
  <w:endnote w:type="continuationSeparator" w:id="0">
    <w:p w:rsidR="00056CD7" w:rsidRDefault="00056C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C67" w:rsidRDefault="00F40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C67" w:rsidRDefault="00F40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6CD7" w:rsidRDefault="00056CD7" w:rsidP="0038231F">
      <w:pPr>
        <w:spacing w:after="0" w:line="240" w:lineRule="auto"/>
      </w:pPr>
      <w:r>
        <w:separator/>
      </w:r>
    </w:p>
  </w:footnote>
  <w:footnote w:type="continuationSeparator" w:id="0">
    <w:p w:rsidR="00056CD7" w:rsidRDefault="00056C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C67" w:rsidRDefault="00F40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C67" w:rsidRDefault="00F40C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C67" w:rsidRDefault="00F40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6CD7"/>
    <w:rsid w:val="00023477"/>
    <w:rsid w:val="000247FF"/>
    <w:rsid w:val="00025C8D"/>
    <w:rsid w:val="000303EE"/>
    <w:rsid w:val="0005473D"/>
    <w:rsid w:val="00056CD7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68DA"/>
    <w:rsid w:val="00EB7CDE"/>
    <w:rsid w:val="00EE1FBF"/>
    <w:rsid w:val="00EE40F5"/>
    <w:rsid w:val="00EF74CA"/>
    <w:rsid w:val="00F04280"/>
    <w:rsid w:val="00F365F2"/>
    <w:rsid w:val="00F40C67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59D87F"/>
  <w15:chartTrackingRefBased/>
  <w15:docId w15:val="{3B7B509D-CEC1-4BF8-B4C5-9E7F26B61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918B4-D4E4-453A-AFA1-A8526FE78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2023-11-16T11:27:00Z</cp:lastPrinted>
  <dcterms:created xsi:type="dcterms:W3CDTF">2023-11-16T11:27:00Z</dcterms:created>
  <dcterms:modified xsi:type="dcterms:W3CDTF">2023-11-16T11:27:00Z</dcterms:modified>
</cp:coreProperties>
</file>