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CCB0F" w14:textId="77777777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C288C">
        <w:rPr>
          <w:rFonts w:eastAsia="Times New Roman" w:cs="Calibri"/>
          <w:b/>
          <w:sz w:val="24"/>
          <w:szCs w:val="24"/>
          <w:lang w:eastAsia="pl-PL"/>
        </w:rPr>
        <w:t>5</w:t>
      </w:r>
    </w:p>
    <w:p w14:paraId="46E6B91E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C5928" w:rsidRPr="00FC5928">
        <w:rPr>
          <w:rFonts w:eastAsia="Times New Roman" w:cs="Calibri"/>
          <w:b/>
          <w:sz w:val="20"/>
          <w:szCs w:val="20"/>
          <w:lang w:eastAsia="pl-PL"/>
        </w:rPr>
        <w:t>CRZP/176/2023/AZP</w:t>
      </w:r>
    </w:p>
    <w:p w14:paraId="1C58965B" w14:textId="77777777" w:rsidR="006A461B" w:rsidRPr="00BC288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8CEE77" w14:textId="77777777" w:rsidR="006A461B" w:rsidRPr="00BC288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14:paraId="72A4F0B1" w14:textId="77777777" w:rsidR="006A461B" w:rsidRPr="00BC288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C288C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14:paraId="3CB2AF9C" w14:textId="77777777" w:rsidR="006A461B" w:rsidRPr="00BC288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2E07D082" w14:textId="77777777" w:rsidR="006A461B" w:rsidRPr="00BC288C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C288C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C5928" w:rsidRPr="00BC288C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BC288C" w:rsidRPr="00BC288C">
        <w:rPr>
          <w:rFonts w:eastAsia="Times New Roman" w:cs="Calibri"/>
          <w:b/>
          <w:sz w:val="20"/>
          <w:szCs w:val="20"/>
          <w:lang w:eastAsia="pl-PL"/>
        </w:rPr>
        <w:t>m</w:t>
      </w:r>
      <w:r w:rsidR="00FC5928" w:rsidRPr="00BC288C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BC288C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7CD6E716" w14:textId="77777777" w:rsidR="006A461B" w:rsidRPr="00BC288C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C288C">
        <w:rPr>
          <w:rFonts w:eastAsia="Times New Roman" w:cs="Calibri"/>
          <w:b/>
          <w:sz w:val="20"/>
          <w:szCs w:val="20"/>
          <w:lang w:eastAsia="pl-PL"/>
        </w:rPr>
        <w:t>„</w:t>
      </w:r>
      <w:r w:rsidR="00FC5928" w:rsidRPr="00BC288C">
        <w:rPr>
          <w:rFonts w:eastAsia="Times New Roman" w:cs="Calibri"/>
          <w:b/>
          <w:sz w:val="20"/>
          <w:szCs w:val="20"/>
          <w:lang w:eastAsia="pl-PL"/>
        </w:rPr>
        <w:t>Dostawa sprzętu sportowego na potrzeby Centrum Sportu i Rekreacji Uniwersytetu Morskiego w Gdyni</w:t>
      </w:r>
      <w:r w:rsidRPr="00BC288C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5B6C2B5B" w14:textId="77777777" w:rsidR="006A461B" w:rsidRPr="00BC288C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C288C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C288C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C288C">
        <w:rPr>
          <w:rFonts w:eastAsia="Times New Roman" w:cs="Calibri"/>
          <w:sz w:val="20"/>
          <w:szCs w:val="20"/>
          <w:lang w:eastAsia="pl-PL"/>
        </w:rPr>
        <w:t>e</w:t>
      </w:r>
      <w:r w:rsidR="005E443B" w:rsidRPr="00BC288C">
        <w:rPr>
          <w:rFonts w:eastAsia="Times New Roman" w:cs="Calibri"/>
          <w:sz w:val="20"/>
          <w:szCs w:val="20"/>
          <w:lang w:eastAsia="pl-PL"/>
        </w:rPr>
        <w:t>,</w:t>
      </w:r>
      <w:r w:rsidR="00C16AA2" w:rsidRPr="00BC288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C288C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14:paraId="5FC81F58" w14:textId="77777777" w:rsidR="006A461B" w:rsidRPr="00BC288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BC288C" w:rsidRPr="00BC288C" w14:paraId="6F4E2357" w14:textId="77777777" w:rsidTr="00991432">
        <w:tc>
          <w:tcPr>
            <w:tcW w:w="532" w:type="dxa"/>
          </w:tcPr>
          <w:p w14:paraId="1B675248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5CC496E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14:paraId="6929E06B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6935273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14:paraId="5CCEB6A1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14128D1" w14:textId="77777777" w:rsidR="0060457E" w:rsidRPr="00BC288C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BC288C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14:paraId="3BC783BD" w14:textId="77777777" w:rsidR="006A461B" w:rsidRPr="00BC288C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14:paraId="7015AAC5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A454D51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14:paraId="1FB3D8BF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18ED354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C288C" w:rsidRPr="00BC288C" w14:paraId="1FA743BC" w14:textId="77777777" w:rsidTr="00991432">
        <w:tc>
          <w:tcPr>
            <w:tcW w:w="532" w:type="dxa"/>
          </w:tcPr>
          <w:p w14:paraId="23AEBB0A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14:paraId="014A40FC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14:paraId="18ABA890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14:paraId="0C6E6BD1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14:paraId="032AE531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C288C" w:rsidRPr="00BC288C" w14:paraId="7B22A41D" w14:textId="77777777" w:rsidTr="00991432">
        <w:trPr>
          <w:trHeight w:val="617"/>
        </w:trPr>
        <w:tc>
          <w:tcPr>
            <w:tcW w:w="532" w:type="dxa"/>
          </w:tcPr>
          <w:p w14:paraId="6EDE4499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FFA8ABE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29A98580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6773373F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A1B4B1F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141DB8EF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534C660A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34F376D5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C288C" w:rsidRPr="00BC288C" w14:paraId="03DAF6BB" w14:textId="77777777" w:rsidTr="00991432">
        <w:tc>
          <w:tcPr>
            <w:tcW w:w="532" w:type="dxa"/>
          </w:tcPr>
          <w:p w14:paraId="7AFEEB76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09C02AF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C288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1C1FADF2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0660E380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E045D05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18717983" w14:textId="77777777" w:rsidR="006A461B" w:rsidRPr="00BC288C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544F5142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01ED3370" w14:textId="77777777" w:rsidR="006A461B" w:rsidRPr="00BC288C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4912566C" w14:textId="77777777" w:rsidTr="00991432">
        <w:tc>
          <w:tcPr>
            <w:tcW w:w="532" w:type="dxa"/>
          </w:tcPr>
          <w:p w14:paraId="0238096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ACD77FF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77813613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330468F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B3AD11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2A73927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EC74496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2D9F0868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6B0A5E1C" w14:textId="77777777" w:rsidTr="00991432">
        <w:tc>
          <w:tcPr>
            <w:tcW w:w="532" w:type="dxa"/>
          </w:tcPr>
          <w:p w14:paraId="5F8A428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6261D76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0F45267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6AE15A9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25DA8B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3E1DC47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17065F6C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6A877E6F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785B6394" w14:textId="77777777" w:rsidTr="00991432">
        <w:trPr>
          <w:trHeight w:val="405"/>
        </w:trPr>
        <w:tc>
          <w:tcPr>
            <w:tcW w:w="532" w:type="dxa"/>
          </w:tcPr>
          <w:p w14:paraId="07C946B2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FA9CB2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3FE311EC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05336F8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2149DA3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9446F5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416FC813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65082D6F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05C3E128" w14:textId="77777777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46A1693D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394F1B5B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2AD955DD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EBFD706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0A8F5EB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7CEF1235" w14:textId="77777777"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51029" w14:textId="77777777" w:rsidR="001E3A24" w:rsidRDefault="001E3A24">
      <w:pPr>
        <w:spacing w:after="0" w:line="240" w:lineRule="auto"/>
      </w:pPr>
      <w:r>
        <w:separator/>
      </w:r>
    </w:p>
  </w:endnote>
  <w:endnote w:type="continuationSeparator" w:id="0">
    <w:p w14:paraId="5552C99F" w14:textId="77777777" w:rsidR="001E3A24" w:rsidRDefault="001E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35807" w14:textId="77777777" w:rsidR="00000000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B4B52D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C01F4" w14:textId="77777777" w:rsidR="00000000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18ADD" w14:textId="77777777" w:rsidR="00000000" w:rsidRDefault="0000000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925D0" w14:textId="77777777" w:rsidR="00000000" w:rsidRDefault="00000000">
    <w:pPr>
      <w:pStyle w:val="Stopka"/>
      <w:tabs>
        <w:tab w:val="clear" w:pos="4536"/>
      </w:tabs>
      <w:jc w:val="center"/>
    </w:pPr>
  </w:p>
  <w:p w14:paraId="44EC7B1F" w14:textId="77777777" w:rsidR="00000000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007A6" w14:textId="77777777" w:rsidR="001E3A24" w:rsidRDefault="001E3A24">
      <w:pPr>
        <w:spacing w:after="0" w:line="240" w:lineRule="auto"/>
      </w:pPr>
      <w:r>
        <w:separator/>
      </w:r>
    </w:p>
  </w:footnote>
  <w:footnote w:type="continuationSeparator" w:id="0">
    <w:p w14:paraId="0CA2350B" w14:textId="77777777" w:rsidR="001E3A24" w:rsidRDefault="001E3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0630C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95E7" w14:textId="77777777" w:rsidR="00000000" w:rsidRPr="002C56A7" w:rsidRDefault="0000000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6486A93D" w14:textId="77777777" w:rsidR="00000000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1D177FB3" w14:textId="77777777" w:rsidR="00000000" w:rsidRDefault="00FC592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sportowego na potrzeby Centrum Sportu i Rekreacji Uniwersytetu Morskiego w Gdyni</w:t>
    </w:r>
  </w:p>
  <w:p w14:paraId="298AB724" w14:textId="29CE878C" w:rsidR="00000000" w:rsidRPr="004E7E0E" w:rsidRDefault="0017068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F8C063" wp14:editId="61A59EEB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40542964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47C9C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"/>
          </w:pict>
        </mc:Fallback>
      </mc:AlternateContent>
    </w:r>
  </w:p>
  <w:p w14:paraId="49A0B3FF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95C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FB"/>
    <w:rsid w:val="00084773"/>
    <w:rsid w:val="001079FB"/>
    <w:rsid w:val="0017068B"/>
    <w:rsid w:val="001E3A24"/>
    <w:rsid w:val="002C16B6"/>
    <w:rsid w:val="00581849"/>
    <w:rsid w:val="005E443B"/>
    <w:rsid w:val="0060457E"/>
    <w:rsid w:val="006666A6"/>
    <w:rsid w:val="006A461B"/>
    <w:rsid w:val="00787E3E"/>
    <w:rsid w:val="00A2662E"/>
    <w:rsid w:val="00A739FB"/>
    <w:rsid w:val="00BC288C"/>
    <w:rsid w:val="00BC5BCC"/>
    <w:rsid w:val="00BC677E"/>
    <w:rsid w:val="00C16AA2"/>
    <w:rsid w:val="00DD0E1C"/>
    <w:rsid w:val="00EC7863"/>
    <w:rsid w:val="00FB3ACD"/>
    <w:rsid w:val="00FC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5AD77"/>
  <w15:docId w15:val="{25472D41-606D-492A-88F1-A1CCDB0E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dcterms:created xsi:type="dcterms:W3CDTF">2023-11-14T11:18:00Z</dcterms:created>
  <dcterms:modified xsi:type="dcterms:W3CDTF">2023-11-14T11:18:00Z</dcterms:modified>
</cp:coreProperties>
</file>