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FE5697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E1F0C" w:rsidRPr="003E1F0C">
        <w:rPr>
          <w:rFonts w:ascii="Arial" w:hAnsi="Arial" w:cs="Arial"/>
          <w:b/>
          <w:sz w:val="24"/>
          <w:szCs w:val="24"/>
        </w:rPr>
        <w:t>CRZP/178/2023/AZP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E1F0C" w:rsidRPr="003E1F0C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E1F0C" w:rsidRPr="003E1F0C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3E1F0C" w:rsidRPr="003E1F0C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E1F0C" w:rsidRPr="003E1F0C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3E1F0C" w:rsidRPr="003E1F0C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E1F0C" w:rsidTr="00CE08D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E1F0C" w:rsidRDefault="003E1F0C" w:rsidP="00CE08D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3E1F0C" w:rsidRDefault="003E1F0C" w:rsidP="00CE08D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E1F0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E1F0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E1F0C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3E1F0C" w:rsidRDefault="003E1F0C" w:rsidP="00CE08D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E1F0C" w:rsidRDefault="003E1F0C" w:rsidP="00CE08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E1F0C" w:rsidRDefault="003E1F0C" w:rsidP="00CE08D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3E1F0C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E1F0C">
        <w:rPr>
          <w:rFonts w:ascii="Arial" w:hAnsi="Arial" w:cs="Arial"/>
          <w:b/>
          <w:sz w:val="24"/>
          <w:szCs w:val="24"/>
        </w:rPr>
        <w:t>Meble laboratoryjne dla ZGM i ZEW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3E1F0C" w:rsidRPr="003E1F0C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3E1F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E1F0C" w:rsidTr="003E1F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F0C" w:rsidRDefault="003E1F0C" w:rsidP="00CE08D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1F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F0C" w:rsidRDefault="003E1F0C" w:rsidP="00CE08D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1F0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E1F0C" w:rsidRDefault="003E1F0C" w:rsidP="00CE08D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1F0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3E1F0C" w:rsidTr="003E1F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F0C" w:rsidRDefault="003E1F0C" w:rsidP="00CE08D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1F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F0C" w:rsidRDefault="003E1F0C" w:rsidP="00CE08D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1F0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E1F0C" w:rsidRDefault="003E1F0C" w:rsidP="00CE08D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1F0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3E1F0C" w:rsidTr="003E1F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F0C" w:rsidRDefault="003E1F0C" w:rsidP="00CE08D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1F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F0C" w:rsidRDefault="003E1F0C" w:rsidP="00CE08D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1F0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E1F0C" w:rsidRDefault="003E1F0C" w:rsidP="00CE08D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1F0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3E1F0C" w:rsidTr="003E1F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F0C" w:rsidRDefault="003E1F0C" w:rsidP="00CE08D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1F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F0C" w:rsidRDefault="003E1F0C" w:rsidP="00CE08D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1F0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E1F0C" w:rsidRPr="003E1F0C" w:rsidRDefault="003E1F0C" w:rsidP="00CE08D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1F0C">
              <w:rPr>
                <w:rFonts w:ascii="Arial" w:hAnsi="Arial" w:cs="Arial"/>
                <w:sz w:val="24"/>
                <w:szCs w:val="24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mebli laboratoryjnych wraz z usługą montażu, o wartości min. 200 000 zł (dwieście tysięcy złotych) brutto,</w:t>
            </w:r>
          </w:p>
          <w:p w:rsidR="003E1F0C" w:rsidRPr="003E1F0C" w:rsidRDefault="003E1F0C" w:rsidP="00CE08D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1F0C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3E1F0C" w:rsidRDefault="003E1F0C" w:rsidP="00CE08D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1F0C">
              <w:rPr>
                <w:rFonts w:ascii="Arial" w:hAnsi="Arial" w:cs="Arial"/>
                <w:sz w:val="24"/>
                <w:szCs w:val="24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C20626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Pr="003E1F0C">
              <w:rPr>
                <w:rFonts w:ascii="Arial" w:hAnsi="Arial" w:cs="Arial"/>
                <w:sz w:val="24"/>
                <w:szCs w:val="24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4F9" w:rsidRDefault="007E04F9" w:rsidP="00E4548F">
      <w:pPr>
        <w:spacing w:after="0" w:line="240" w:lineRule="auto"/>
      </w:pPr>
      <w:r>
        <w:separator/>
      </w:r>
    </w:p>
  </w:endnote>
  <w:endnote w:type="continuationSeparator" w:id="0">
    <w:p w:rsidR="007E04F9" w:rsidRDefault="007E04F9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F0C" w:rsidRDefault="003E1F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F0C" w:rsidRDefault="00FE5697">
    <w:pPr>
      <w:pStyle w:val="Stopka"/>
    </w:pPr>
    <w:r w:rsidRPr="008D46D2">
      <w:rPr>
        <w:noProof/>
      </w:rPr>
      <w:drawing>
        <wp:inline distT="0" distB="0" distL="0" distR="0" wp14:anchorId="6716AAB9" wp14:editId="6BA062C1">
          <wp:extent cx="5760720" cy="163923"/>
          <wp:effectExtent l="0" t="0" r="0" b="762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9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F0C" w:rsidRDefault="003E1F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4F9" w:rsidRDefault="007E04F9" w:rsidP="00E4548F">
      <w:pPr>
        <w:spacing w:after="0" w:line="240" w:lineRule="auto"/>
      </w:pPr>
      <w:r>
        <w:separator/>
      </w:r>
    </w:p>
  </w:footnote>
  <w:footnote w:type="continuationSeparator" w:id="0">
    <w:p w:rsidR="007E04F9" w:rsidRDefault="007E04F9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F0C" w:rsidRDefault="003E1F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5697" w:rsidRDefault="00FE5697" w:rsidP="00FE5697">
    <w:pPr>
      <w:pStyle w:val="Nagwek"/>
      <w:jc w:val="center"/>
    </w:pPr>
    <w:r w:rsidRPr="008D46D2">
      <w:rPr>
        <w:noProof/>
      </w:rPr>
      <w:drawing>
        <wp:inline distT="0" distB="0" distL="0" distR="0" wp14:anchorId="63C8D7E5" wp14:editId="2B0F57B7">
          <wp:extent cx="6050943" cy="713469"/>
          <wp:effectExtent l="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0555" cy="72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1F0C" w:rsidRDefault="003E1F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F0C" w:rsidRDefault="003E1F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F9"/>
    <w:rsid w:val="002621C4"/>
    <w:rsid w:val="003E1F0C"/>
    <w:rsid w:val="007B107C"/>
    <w:rsid w:val="007C7D43"/>
    <w:rsid w:val="007E04F9"/>
    <w:rsid w:val="00843802"/>
    <w:rsid w:val="008750B3"/>
    <w:rsid w:val="00C20626"/>
    <w:rsid w:val="00C31816"/>
    <w:rsid w:val="00E4548F"/>
    <w:rsid w:val="00FE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E8578"/>
  <w15:chartTrackingRefBased/>
  <w15:docId w15:val="{F0D14682-B988-494E-B4F9-485A02074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nhideWhenUsed/>
    <w:rsid w:val="003E1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E1F0C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E1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1F0C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1143</Words>
  <Characters>6859</Characters>
  <Application>Microsoft Office Word</Application>
  <DocSecurity>0</DocSecurity>
  <Lines>57</Lines>
  <Paragraphs>15</Paragraphs>
  <ScaleCrop>false</ScaleCrop>
  <Company/>
  <LinksUpToDate>false</LinksUpToDate>
  <CharactersWithSpaces>7987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2023-11-08T11:50:00Z</dcterms:created>
  <dcterms:modified xsi:type="dcterms:W3CDTF">2023-11-08T11:50:00Z</dcterms:modified>
</cp:coreProperties>
</file>