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EC4D57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EC4D57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EC4D57">
        <w:rPr>
          <w:rFonts w:ascii="Arial" w:hAnsi="Arial" w:cs="Arial"/>
        </w:rPr>
        <w:t>2023-11-07</w:t>
      </w:r>
    </w:p>
    <w:p w:rsidR="00B36EDA" w:rsidRPr="00353FDC" w:rsidRDefault="00EC4D57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EC4D57">
        <w:rPr>
          <w:rFonts w:ascii="Arial" w:hAnsi="Arial" w:cs="Arial"/>
          <w:b/>
          <w:bCs/>
        </w:rPr>
        <w:t>Politechnika Częstochowska</w:t>
      </w:r>
    </w:p>
    <w:p w:rsidR="00B36EDA" w:rsidRPr="00353FDC" w:rsidRDefault="00EC4D57" w:rsidP="00B36EDA">
      <w:pPr>
        <w:spacing w:line="360" w:lineRule="auto"/>
        <w:ind w:right="3969"/>
        <w:rPr>
          <w:rFonts w:ascii="Arial" w:hAnsi="Arial" w:cs="Arial"/>
        </w:rPr>
      </w:pPr>
      <w:r w:rsidRPr="00EC4D57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EC4D57">
        <w:rPr>
          <w:rFonts w:ascii="Arial" w:hAnsi="Arial" w:cs="Arial"/>
        </w:rPr>
        <w:t>69</w:t>
      </w:r>
    </w:p>
    <w:p w:rsidR="00B36EDA" w:rsidRPr="00353FDC" w:rsidRDefault="00EC4D57" w:rsidP="00B36EDA">
      <w:pPr>
        <w:ind w:right="3969"/>
        <w:rPr>
          <w:rFonts w:ascii="Arial" w:hAnsi="Arial" w:cs="Arial"/>
        </w:rPr>
      </w:pPr>
      <w:r w:rsidRPr="00EC4D57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EC4D57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bookmarkStart w:id="1" w:name="_GoBack"/>
      <w:bookmarkEnd w:id="1"/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EC4D5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4D57">
              <w:rPr>
                <w:rFonts w:ascii="Arial" w:hAnsi="Arial" w:cs="Arial"/>
                <w:bCs/>
              </w:rPr>
              <w:t>Dostawa przełączników sieciowych dla jednostek organizacyjnych Politechniki Częstochowskiej</w:t>
            </w:r>
          </w:p>
        </w:tc>
      </w:tr>
      <w:tr w:rsidR="00EC4D57" w:rsidRPr="00353FDC" w:rsidTr="008F14F5">
        <w:tc>
          <w:tcPr>
            <w:tcW w:w="2269" w:type="dxa"/>
            <w:shd w:val="clear" w:color="auto" w:fill="auto"/>
          </w:tcPr>
          <w:p w:rsidR="00EC4D57" w:rsidRPr="00353FDC" w:rsidRDefault="00EC4D57" w:rsidP="008F14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C4D57" w:rsidRPr="00353FDC" w:rsidRDefault="00EC4D57" w:rsidP="008F14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4D57">
              <w:rPr>
                <w:rFonts w:ascii="Arial" w:hAnsi="Arial" w:cs="Arial"/>
                <w:bCs/>
              </w:rPr>
              <w:t>RK-NZ.261.54.2023.JP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C4D57" w:rsidRPr="00EC4D57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EC4D57" w:rsidRPr="00EC4D57">
        <w:rPr>
          <w:rFonts w:ascii="Arial" w:hAnsi="Arial" w:cs="Arial"/>
        </w:rPr>
        <w:t>(</w:t>
      </w:r>
      <w:proofErr w:type="spellStart"/>
      <w:r w:rsidR="00EC4D57" w:rsidRPr="00EC4D57">
        <w:rPr>
          <w:rFonts w:ascii="Arial" w:hAnsi="Arial" w:cs="Arial"/>
        </w:rPr>
        <w:t>t.j</w:t>
      </w:r>
      <w:proofErr w:type="spellEnd"/>
      <w:r w:rsidR="00EC4D57" w:rsidRPr="00EC4D57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C4D57" w:rsidTr="00EC4D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D57" w:rsidRPr="00F245C5" w:rsidRDefault="00EC4D57" w:rsidP="008F14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C4D5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C4D57">
              <w:rPr>
                <w:rFonts w:ascii="Arial" w:hAnsi="Arial" w:cs="Arial"/>
              </w:rPr>
              <w:t xml:space="preserve">Dostawa przełączników sieciowych dostępowych (8 szt.) dla MSK </w:t>
            </w:r>
            <w:proofErr w:type="spellStart"/>
            <w:r w:rsidRPr="00EC4D57">
              <w:rPr>
                <w:rFonts w:ascii="Arial" w:hAnsi="Arial" w:cs="Arial"/>
              </w:rPr>
              <w:t>CzestMAN</w:t>
            </w:r>
            <w:proofErr w:type="spellEnd"/>
          </w:p>
          <w:p w:rsidR="00EC4D57" w:rsidRPr="00B60E4F" w:rsidRDefault="00EC4D57" w:rsidP="00B60E4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C4D57">
              <w:rPr>
                <w:rFonts w:ascii="Arial" w:hAnsi="Arial" w:cs="Arial"/>
                <w:b/>
              </w:rPr>
              <w:t>ForIP</w:t>
            </w:r>
            <w:proofErr w:type="spellEnd"/>
            <w:r w:rsidRPr="00EC4D57">
              <w:rPr>
                <w:rFonts w:ascii="Arial" w:hAnsi="Arial" w:cs="Arial"/>
                <w:b/>
              </w:rPr>
              <w:t xml:space="preserve"> Spółka Z Ograniczoną Odpowiedzialnością</w:t>
            </w:r>
            <w:r w:rsidR="00B60E4F">
              <w:rPr>
                <w:rFonts w:ascii="Arial" w:hAnsi="Arial" w:cs="Arial"/>
                <w:b/>
              </w:rPr>
              <w:t xml:space="preserve">, </w:t>
            </w:r>
            <w:r w:rsidRPr="00EC4D57">
              <w:rPr>
                <w:rFonts w:ascii="Arial" w:hAnsi="Arial" w:cs="Arial"/>
                <w:bCs/>
              </w:rPr>
              <w:t>Juliusza Słowackiego2</w:t>
            </w:r>
            <w:r w:rsidR="00B60E4F">
              <w:rPr>
                <w:rFonts w:ascii="Arial" w:hAnsi="Arial" w:cs="Arial"/>
                <w:bCs/>
              </w:rPr>
              <w:t>,</w:t>
            </w:r>
            <w:r w:rsidRPr="00EC4D57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C4D57">
              <w:rPr>
                <w:rFonts w:ascii="Arial" w:hAnsi="Arial" w:cs="Arial"/>
                <w:bCs/>
              </w:rPr>
              <w:t>Zabrze</w:t>
            </w:r>
          </w:p>
          <w:p w:rsidR="00EC4D57" w:rsidRPr="00F245C5" w:rsidRDefault="00EC4D57" w:rsidP="008F14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C4D57">
              <w:rPr>
                <w:rFonts w:ascii="Arial" w:hAnsi="Arial" w:cs="Arial"/>
                <w:b/>
              </w:rPr>
              <w:t>29 224.80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C4D57" w:rsidRPr="00F245C5" w:rsidRDefault="00EC4D57" w:rsidP="008F14F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C4D57" w:rsidRPr="00B60E4F" w:rsidRDefault="00EC4D57" w:rsidP="00B60E4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EC4D5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EC4D57" w:rsidTr="00EC4D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D57" w:rsidRPr="00F245C5" w:rsidRDefault="00EC4D57" w:rsidP="008F14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C4D5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C4D57">
              <w:rPr>
                <w:rFonts w:ascii="Arial" w:hAnsi="Arial" w:cs="Arial"/>
              </w:rPr>
              <w:t xml:space="preserve">Dostawa przełącznika sieciowego </w:t>
            </w:r>
            <w:proofErr w:type="spellStart"/>
            <w:r w:rsidRPr="00EC4D57">
              <w:rPr>
                <w:rFonts w:ascii="Arial" w:hAnsi="Arial" w:cs="Arial"/>
              </w:rPr>
              <w:t>zarządzalnego</w:t>
            </w:r>
            <w:proofErr w:type="spellEnd"/>
            <w:r w:rsidRPr="00EC4D57">
              <w:rPr>
                <w:rFonts w:ascii="Arial" w:hAnsi="Arial" w:cs="Arial"/>
              </w:rPr>
              <w:t xml:space="preserve"> 48 portów (1 szt.) dla Wydziału Budownictwa.</w:t>
            </w:r>
          </w:p>
          <w:p w:rsidR="00EC4D57" w:rsidRPr="00F245C5" w:rsidRDefault="00EC4D57" w:rsidP="00B60E4F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EC4D57">
              <w:rPr>
                <w:rFonts w:ascii="Arial" w:hAnsi="Arial" w:cs="Arial"/>
                <w:b/>
              </w:rPr>
              <w:t>ForIP</w:t>
            </w:r>
            <w:proofErr w:type="spellEnd"/>
            <w:r w:rsidRPr="00EC4D57">
              <w:rPr>
                <w:rFonts w:ascii="Arial" w:hAnsi="Arial" w:cs="Arial"/>
                <w:b/>
              </w:rPr>
              <w:t xml:space="preserve"> Spółka Z Ograniczoną Odpowiedzialnością</w:t>
            </w:r>
            <w:r w:rsidR="00B60E4F">
              <w:rPr>
                <w:rFonts w:ascii="Arial" w:hAnsi="Arial" w:cs="Arial"/>
                <w:b/>
              </w:rPr>
              <w:t xml:space="preserve">, </w:t>
            </w:r>
            <w:r w:rsidRPr="00EC4D57">
              <w:rPr>
                <w:rFonts w:ascii="Arial" w:hAnsi="Arial" w:cs="Arial"/>
                <w:bCs/>
              </w:rPr>
              <w:t>Juliusza Słowackiego2</w:t>
            </w:r>
            <w:r w:rsidR="00B60E4F">
              <w:rPr>
                <w:rFonts w:ascii="Arial" w:hAnsi="Arial" w:cs="Arial"/>
                <w:bCs/>
              </w:rPr>
              <w:t>,</w:t>
            </w:r>
            <w:r w:rsidRPr="00EC4D57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C4D57">
              <w:rPr>
                <w:rFonts w:ascii="Arial" w:hAnsi="Arial" w:cs="Arial"/>
                <w:bCs/>
              </w:rPr>
              <w:t>Zabrze</w:t>
            </w:r>
          </w:p>
          <w:p w:rsidR="00EC4D57" w:rsidRPr="00F245C5" w:rsidRDefault="00EC4D57" w:rsidP="008F14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C4D57">
              <w:rPr>
                <w:rFonts w:ascii="Arial" w:hAnsi="Arial" w:cs="Arial"/>
                <w:b/>
              </w:rPr>
              <w:t>7 109.40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C4D57" w:rsidRPr="00F245C5" w:rsidRDefault="00EC4D57" w:rsidP="008F14F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C4D57" w:rsidRPr="00F245C5" w:rsidRDefault="00EC4D57" w:rsidP="008F14F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C4D5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EC4D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C4D57" w:rsidTr="00EC4D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D57" w:rsidRPr="007D7932" w:rsidRDefault="00EC4D57" w:rsidP="008F14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C4D57">
              <w:rPr>
                <w:rFonts w:ascii="Arial" w:hAnsi="Arial" w:cs="Arial"/>
                <w:sz w:val="22"/>
                <w:szCs w:val="22"/>
              </w:rPr>
              <w:t xml:space="preserve">Dostawa przełączników sieciowych dostępowych (8 szt.) dla MSK </w:t>
            </w:r>
            <w:proofErr w:type="spellStart"/>
            <w:r w:rsidRPr="00EC4D57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D57" w:rsidRPr="007D7932" w:rsidRDefault="00EC4D57" w:rsidP="008F14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C4D57">
              <w:rPr>
                <w:rFonts w:ascii="Arial" w:hAnsi="Arial" w:cs="Arial"/>
                <w:b/>
                <w:bCs/>
                <w:sz w:val="22"/>
                <w:szCs w:val="22"/>
              </w:rPr>
              <w:t>ForIP</w:t>
            </w:r>
            <w:proofErr w:type="spellEnd"/>
            <w:r w:rsidRPr="00EC4D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C4D57" w:rsidRPr="007D7932" w:rsidRDefault="00EC4D57" w:rsidP="008F14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Juliusza Słowackiego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C4D57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C4D57" w:rsidRPr="007D7932" w:rsidRDefault="00EC4D57" w:rsidP="008F14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41-800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C4D57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D57" w:rsidRPr="007D7932" w:rsidRDefault="00EC4D57" w:rsidP="008F14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D57" w:rsidRPr="007D7932" w:rsidRDefault="00EC4D57" w:rsidP="008F14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C4D57" w:rsidTr="00EC4D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D57" w:rsidRPr="007D7932" w:rsidRDefault="00EC4D57" w:rsidP="008F14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C4D57">
              <w:rPr>
                <w:rFonts w:ascii="Arial" w:hAnsi="Arial" w:cs="Arial"/>
                <w:sz w:val="22"/>
                <w:szCs w:val="22"/>
              </w:rPr>
              <w:t xml:space="preserve">Dostawa przełączników sieciowych dostępowych (8 szt.) dla MSK </w:t>
            </w:r>
            <w:proofErr w:type="spellStart"/>
            <w:r w:rsidRPr="00EC4D57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D57" w:rsidRPr="007D7932" w:rsidRDefault="00EC4D57" w:rsidP="008F14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4D57">
              <w:rPr>
                <w:rFonts w:ascii="Arial" w:hAnsi="Arial" w:cs="Arial"/>
                <w:b/>
                <w:bCs/>
                <w:sz w:val="22"/>
                <w:szCs w:val="22"/>
              </w:rPr>
              <w:t>STRYVE CEE SPÓŁKA Z OGRANICZONĄ</w:t>
            </w:r>
          </w:p>
          <w:p w:rsidR="00EC4D57" w:rsidRPr="007D7932" w:rsidRDefault="00EC4D57" w:rsidP="008F14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Józefa Piusa Dziekońskiego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C4D57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EC4D57" w:rsidRPr="007D7932" w:rsidRDefault="00EC4D57" w:rsidP="008F14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00-728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C4D5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D57" w:rsidRPr="007D7932" w:rsidRDefault="00EC4D57" w:rsidP="008F14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D57" w:rsidRPr="007D7932" w:rsidRDefault="00EC4D57" w:rsidP="008F14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C4D57" w:rsidTr="00EC4D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D57" w:rsidRPr="007D7932" w:rsidRDefault="00EC4D57" w:rsidP="008F14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C4D57">
              <w:rPr>
                <w:rFonts w:ascii="Arial" w:hAnsi="Arial" w:cs="Arial"/>
                <w:sz w:val="22"/>
                <w:szCs w:val="22"/>
              </w:rPr>
              <w:t xml:space="preserve">Dostawa przełącznika sieciowego </w:t>
            </w:r>
            <w:proofErr w:type="spellStart"/>
            <w:r w:rsidRPr="00EC4D57">
              <w:rPr>
                <w:rFonts w:ascii="Arial" w:hAnsi="Arial" w:cs="Arial"/>
                <w:sz w:val="22"/>
                <w:szCs w:val="22"/>
              </w:rPr>
              <w:t>zarządzalnego</w:t>
            </w:r>
            <w:proofErr w:type="spellEnd"/>
            <w:r w:rsidRPr="00EC4D57">
              <w:rPr>
                <w:rFonts w:ascii="Arial" w:hAnsi="Arial" w:cs="Arial"/>
                <w:sz w:val="22"/>
                <w:szCs w:val="22"/>
              </w:rPr>
              <w:t xml:space="preserve"> 48 portów (1 szt.) dla Wydziału Budownictwa.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D57" w:rsidRPr="007D7932" w:rsidRDefault="00EC4D57" w:rsidP="008F14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C4D57">
              <w:rPr>
                <w:rFonts w:ascii="Arial" w:hAnsi="Arial" w:cs="Arial"/>
                <w:b/>
                <w:bCs/>
                <w:sz w:val="22"/>
                <w:szCs w:val="22"/>
              </w:rPr>
              <w:t>ForIP</w:t>
            </w:r>
            <w:proofErr w:type="spellEnd"/>
            <w:r w:rsidRPr="00EC4D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C4D57" w:rsidRPr="007D7932" w:rsidRDefault="00EC4D57" w:rsidP="008F14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Juliusza Słowackiego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C4D57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C4D57" w:rsidRPr="007D7932" w:rsidRDefault="00EC4D57" w:rsidP="008F14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41-800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C4D57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D57" w:rsidRPr="007D7932" w:rsidRDefault="00EC4D57" w:rsidP="008F14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D57" w:rsidRPr="007D7932" w:rsidRDefault="00EC4D57" w:rsidP="008F14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4D5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bookmarkEnd w:id="0"/>
    </w:tbl>
    <w:p w:rsidR="008642B3" w:rsidRPr="00B36EDA" w:rsidRDefault="008642B3" w:rsidP="00B60E4F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0DE" w:rsidRDefault="007310DE">
      <w:r>
        <w:separator/>
      </w:r>
    </w:p>
  </w:endnote>
  <w:endnote w:type="continuationSeparator" w:id="0">
    <w:p w:rsidR="007310DE" w:rsidRDefault="00731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E4F" w:rsidRDefault="00B60E4F" w:rsidP="00B60E4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028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3360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6233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0E4F" w:rsidTr="00B60E4F">
      <w:tc>
        <w:tcPr>
          <w:tcW w:w="0" w:type="auto"/>
          <w:vAlign w:val="center"/>
        </w:tcPr>
        <w:p w:rsidR="00B60E4F" w:rsidRDefault="00B60E4F" w:rsidP="00B60E4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60E4F" w:rsidRDefault="00B60E4F" w:rsidP="00B60E4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60E4F" w:rsidRDefault="00B60E4F" w:rsidP="00B60E4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0E4F" w:rsidRDefault="00B60E4F" w:rsidP="00B60E4F">
          <w:pPr>
            <w:pStyle w:val="Bezodstpw"/>
            <w:jc w:val="center"/>
            <w:rPr>
              <w:noProof/>
            </w:rPr>
          </w:pPr>
        </w:p>
      </w:tc>
    </w:tr>
  </w:tbl>
  <w:p w:rsidR="00B60E4F" w:rsidRDefault="00B60E4F" w:rsidP="00B60E4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60E4F" w:rsidRDefault="00B60E4F" w:rsidP="00B60E4F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B60E4F" w:rsidRDefault="00B60E4F" w:rsidP="00B60E4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0C1E6F" w:rsidRPr="00B60E4F" w:rsidRDefault="00B60E4F" w:rsidP="00B60E4F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0DE" w:rsidRDefault="007310DE">
      <w:r>
        <w:separator/>
      </w:r>
    </w:p>
  </w:footnote>
  <w:footnote w:type="continuationSeparator" w:id="0">
    <w:p w:rsidR="007310DE" w:rsidRDefault="00731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E4F" w:rsidRDefault="00B60E4F" w:rsidP="00B60E4F">
    <w:pPr>
      <w:pStyle w:val="Nagwek"/>
      <w:tabs>
        <w:tab w:val="clear" w:pos="4536"/>
        <w:tab w:val="center" w:pos="4252"/>
        <w:tab w:val="left" w:pos="4680"/>
      </w:tabs>
      <w:rPr>
        <w:sz w:val="22"/>
        <w:szCs w:val="22"/>
      </w:rPr>
    </w:pP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B60E4F" w:rsidRDefault="00B60E4F">
    <w:pPr>
      <w:pStyle w:val="Nagwek"/>
    </w:pPr>
  </w:p>
  <w:p w:rsidR="00B60E4F" w:rsidRDefault="00B60E4F">
    <w:pPr>
      <w:pStyle w:val="Nagwek"/>
    </w:pPr>
  </w:p>
  <w:p w:rsidR="00B60E4F" w:rsidRDefault="00B60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0D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10DE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60E4F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4D5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1F3562D"/>
  <w15:chartTrackingRefBased/>
  <w15:docId w15:val="{A34F9243-C47B-4780-8A06-CF831D01B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B60E4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313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2023-11-07T09:16:00Z</cp:lastPrinted>
  <dcterms:created xsi:type="dcterms:W3CDTF">2023-11-07T09:16:00Z</dcterms:created>
  <dcterms:modified xsi:type="dcterms:W3CDTF">2023-11-07T09:16:00Z</dcterms:modified>
</cp:coreProperties>
</file>