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4B22A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16D6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16D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16D6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16D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16D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16D6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16D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16D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16D68" w:rsidRPr="007B107C" w:rsidTr="00AE194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16D68" w:rsidRPr="007B107C" w:rsidRDefault="00216D68" w:rsidP="00AE194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16D68" w:rsidRPr="007B107C" w:rsidRDefault="00216D68" w:rsidP="00AE194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16D6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16D6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16D6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16D68" w:rsidRPr="007B107C" w:rsidRDefault="00216D68" w:rsidP="00AE194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16D68" w:rsidRPr="007B107C" w:rsidRDefault="00216D68" w:rsidP="00AE194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16D68" w:rsidRPr="007B107C" w:rsidRDefault="00216D68" w:rsidP="00AE194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16D6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16D6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Kalendarze trójdzielne dla UMG na rok 2024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16D68" w:rsidRPr="00216D6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CRZP/173/2023/AZP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16D68" w:rsidRPr="00216D6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216D68" w:rsidRPr="007B107C" w:rsidRDefault="00216D68" w:rsidP="00216D68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216D68" w:rsidRPr="007B107C" w:rsidRDefault="00216D68" w:rsidP="00216D68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art. 109 ust. 1 pkt 5 ustawy </w:t>
      </w:r>
      <w:proofErr w:type="spellStart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D68" w:rsidRDefault="00216D68" w:rsidP="00216D68">
      <w:pPr>
        <w:spacing w:after="0" w:line="240" w:lineRule="auto"/>
      </w:pPr>
      <w:r>
        <w:separator/>
      </w:r>
    </w:p>
  </w:endnote>
  <w:endnote w:type="continuationSeparator" w:id="0">
    <w:p w:rsidR="00216D68" w:rsidRDefault="00216D68" w:rsidP="00216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D68" w:rsidRDefault="00216D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D68" w:rsidRDefault="00216D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D68" w:rsidRDefault="00216D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D68" w:rsidRDefault="00216D68" w:rsidP="00216D68">
      <w:pPr>
        <w:spacing w:after="0" w:line="240" w:lineRule="auto"/>
      </w:pPr>
      <w:r>
        <w:separator/>
      </w:r>
    </w:p>
  </w:footnote>
  <w:footnote w:type="continuationSeparator" w:id="0">
    <w:p w:rsidR="00216D68" w:rsidRDefault="00216D68" w:rsidP="00216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D68" w:rsidRDefault="00216D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D68" w:rsidRDefault="00216D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D68" w:rsidRDefault="00216D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5D2"/>
    <w:rsid w:val="00216D68"/>
    <w:rsid w:val="002621C4"/>
    <w:rsid w:val="002F65D2"/>
    <w:rsid w:val="004B22AC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3476A39-9182-4469-B2DE-2C7F758A1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6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6D68"/>
  </w:style>
  <w:style w:type="paragraph" w:styleId="Stopka">
    <w:name w:val="footer"/>
    <w:basedOn w:val="Normalny"/>
    <w:link w:val="StopkaZnak"/>
    <w:uiPriority w:val="99"/>
    <w:unhideWhenUsed/>
    <w:rsid w:val="00216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D68"/>
  </w:style>
  <w:style w:type="paragraph" w:styleId="Tekstdymka">
    <w:name w:val="Balloon Text"/>
    <w:basedOn w:val="Normalny"/>
    <w:link w:val="TekstdymkaZnak"/>
    <w:uiPriority w:val="99"/>
    <w:semiHidden/>
    <w:unhideWhenUsed/>
    <w:rsid w:val="004B22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22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387</Words>
  <Characters>2327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2023-11-06T11:32:00Z</cp:lastPrinted>
  <dcterms:created xsi:type="dcterms:W3CDTF">2023-11-06T11:32:00Z</dcterms:created>
  <dcterms:modified xsi:type="dcterms:W3CDTF">2023-11-06T11:32:00Z</dcterms:modified>
</cp:coreProperties>
</file>