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46540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65409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65409">
        <w:rPr>
          <w:rFonts w:ascii="Arial" w:hAnsi="Arial" w:cs="Arial"/>
          <w:sz w:val="24"/>
          <w:szCs w:val="24"/>
        </w:rPr>
        <w:t>2023-11-02</w:t>
      </w:r>
    </w:p>
    <w:p w:rsidR="00986737" w:rsidRPr="009432A1" w:rsidRDefault="0046540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54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46540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65409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65409">
        <w:rPr>
          <w:rFonts w:ascii="Arial" w:hAnsi="Arial" w:cs="Arial"/>
          <w:sz w:val="24"/>
          <w:szCs w:val="24"/>
        </w:rPr>
        <w:t>69</w:t>
      </w:r>
    </w:p>
    <w:p w:rsidR="00986737" w:rsidRDefault="00465409" w:rsidP="00986737">
      <w:pPr>
        <w:rPr>
          <w:rFonts w:ascii="Arial" w:hAnsi="Arial" w:cs="Arial"/>
          <w:sz w:val="24"/>
          <w:szCs w:val="24"/>
        </w:rPr>
      </w:pPr>
      <w:r w:rsidRPr="00465409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65409">
        <w:rPr>
          <w:rFonts w:ascii="Arial" w:hAnsi="Arial" w:cs="Arial"/>
          <w:sz w:val="24"/>
          <w:szCs w:val="24"/>
        </w:rPr>
        <w:t>Częstochowa</w:t>
      </w:r>
    </w:p>
    <w:p w:rsidR="00A27546" w:rsidRPr="009432A1" w:rsidRDefault="00A27546" w:rsidP="00986737">
      <w:pPr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A2754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46540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5409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organizacyjncyh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5409" w:rsidRPr="004E4B64" w:rsidTr="00A72C3D">
        <w:tc>
          <w:tcPr>
            <w:tcW w:w="2269" w:type="dxa"/>
            <w:shd w:val="clear" w:color="auto" w:fill="auto"/>
          </w:tcPr>
          <w:p w:rsidR="00465409" w:rsidRPr="004E4B64" w:rsidRDefault="00465409" w:rsidP="00A72C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5409" w:rsidRPr="004E4B64" w:rsidRDefault="00465409" w:rsidP="00A72C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5409">
              <w:rPr>
                <w:rFonts w:ascii="Arial" w:hAnsi="Arial" w:cs="Arial"/>
                <w:bCs/>
                <w:sz w:val="24"/>
                <w:szCs w:val="24"/>
              </w:rPr>
              <w:t>RK-NZ.261.84.2023.JP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65409" w:rsidRPr="00465409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65409" w:rsidRPr="00465409">
        <w:rPr>
          <w:rFonts w:ascii="Arial" w:hAnsi="Arial" w:cs="Arial"/>
          <w:sz w:val="24"/>
          <w:szCs w:val="24"/>
        </w:rPr>
        <w:t>02/11/2023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65409" w:rsidRPr="00465409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14 022.00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19 896.48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lastRenderedPageBreak/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lastRenderedPageBreak/>
              <w:t>7 244.70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3 778.56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27 552.00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7 995.00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WAM Wojciech Smolak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147K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36-072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15 815.34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WAM Wojciech Smolak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147K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36-072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20 644.32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WAM Wojciech Smolak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147K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36-072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10 432.86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WAM Wojciech Smolak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147K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36-072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Świlcza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5 158.62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19 803.00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 xml:space="preserve">PROKOMP Usługi Programistyczne Paweł </w:t>
            </w:r>
            <w:r w:rsidRPr="00465409">
              <w:rPr>
                <w:rFonts w:ascii="Arial" w:hAnsi="Arial" w:cs="Arial"/>
                <w:sz w:val="24"/>
                <w:szCs w:val="24"/>
              </w:rPr>
              <w:lastRenderedPageBreak/>
              <w:t>Prokopowicz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lastRenderedPageBreak/>
              <w:t>7 749.00 zł</w:t>
            </w:r>
          </w:p>
        </w:tc>
      </w:tr>
      <w:tr w:rsidR="00465409" w:rsidRPr="00BB547B" w:rsidTr="00A72C3D"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65409" w:rsidRPr="00986737" w:rsidRDefault="00465409" w:rsidP="00A72C3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465409" w:rsidRPr="00986737" w:rsidRDefault="00465409" w:rsidP="00A72C3D">
            <w:pPr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5409" w:rsidRPr="00986737" w:rsidRDefault="00465409" w:rsidP="00A72C3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5409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5409" w:rsidRPr="00986737" w:rsidRDefault="00465409" w:rsidP="00A72C3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5409">
              <w:rPr>
                <w:rFonts w:ascii="Arial" w:hAnsi="Arial" w:cs="Arial"/>
                <w:sz w:val="24"/>
                <w:szCs w:val="24"/>
              </w:rPr>
              <w:t>3 468.60 zł</w:t>
            </w:r>
          </w:p>
        </w:tc>
      </w:tr>
      <w:bookmarkEnd w:id="0"/>
    </w:tbl>
    <w:p w:rsidR="00C236D3" w:rsidRPr="00BB547B" w:rsidRDefault="00C236D3" w:rsidP="00A2754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43" w:rsidRDefault="00F81643">
      <w:r>
        <w:separator/>
      </w:r>
    </w:p>
  </w:endnote>
  <w:endnote w:type="continuationSeparator" w:id="0">
    <w:p w:rsidR="00F81643" w:rsidRDefault="00F8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6" w:rsidRDefault="00A27546" w:rsidP="00A2754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27546" w:rsidTr="00A72C3D">
      <w:tc>
        <w:tcPr>
          <w:tcW w:w="0" w:type="auto"/>
          <w:shd w:val="clear" w:color="auto" w:fill="auto"/>
          <w:vAlign w:val="center"/>
        </w:tcPr>
        <w:p w:rsidR="00A27546" w:rsidRPr="00B44D15" w:rsidRDefault="00A27546" w:rsidP="00A2754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27546" w:rsidRPr="00B7388A" w:rsidRDefault="00A27546" w:rsidP="00A2754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27546" w:rsidRPr="00AB1BF2" w:rsidRDefault="00A27546" w:rsidP="00A2754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27546" w:rsidRPr="0099535B" w:rsidRDefault="00A27546" w:rsidP="00A27546">
          <w:pPr>
            <w:pStyle w:val="Bezodstpw"/>
            <w:jc w:val="center"/>
            <w:rPr>
              <w:noProof/>
            </w:rPr>
          </w:pPr>
        </w:p>
      </w:tc>
    </w:tr>
  </w:tbl>
  <w:p w:rsidR="00A27546" w:rsidRPr="008F758E" w:rsidRDefault="00A27546" w:rsidP="00A2754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27546" w:rsidRPr="008F758E" w:rsidRDefault="00A27546" w:rsidP="00A2754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27546" w:rsidRPr="00D57C24" w:rsidRDefault="00A27546" w:rsidP="00A2754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A27546" w:rsidRDefault="00A27546" w:rsidP="00A2754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754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43" w:rsidRDefault="00F81643">
      <w:r>
        <w:separator/>
      </w:r>
    </w:p>
  </w:footnote>
  <w:footnote w:type="continuationSeparator" w:id="0">
    <w:p w:rsidR="00F81643" w:rsidRDefault="00F81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09" w:rsidRDefault="00465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46" w:rsidRPr="0062295F" w:rsidRDefault="00A27546" w:rsidP="00A27546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465409" w:rsidRDefault="00465409">
    <w:pPr>
      <w:pStyle w:val="Nagwek"/>
    </w:pPr>
  </w:p>
  <w:p w:rsidR="00A27546" w:rsidRDefault="00A27546">
    <w:pPr>
      <w:pStyle w:val="Nagwek"/>
    </w:pPr>
  </w:p>
  <w:p w:rsidR="00A27546" w:rsidRDefault="00A27546">
    <w:pPr>
      <w:pStyle w:val="Nagwek"/>
    </w:pPr>
  </w:p>
  <w:p w:rsidR="00A27546" w:rsidRDefault="00A27546">
    <w:pPr>
      <w:pStyle w:val="Nagwek"/>
    </w:pPr>
  </w:p>
  <w:p w:rsidR="00A27546" w:rsidRDefault="00A275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09" w:rsidRDefault="004654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6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540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2754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164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8875DF0"/>
  <w15:chartTrackingRefBased/>
  <w15:docId w15:val="{363BE18B-7646-42DE-B4A8-96DBAD43E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27546"/>
  </w:style>
  <w:style w:type="paragraph" w:styleId="Bezodstpw">
    <w:name w:val="No Spacing"/>
    <w:uiPriority w:val="1"/>
    <w:qFormat/>
    <w:rsid w:val="00A2754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2023-11-02T12:59:00Z</cp:lastPrinted>
  <dcterms:created xsi:type="dcterms:W3CDTF">2023-11-02T12:59:00Z</dcterms:created>
  <dcterms:modified xsi:type="dcterms:W3CDTF">2023-11-02T12:59:00Z</dcterms:modified>
</cp:coreProperties>
</file>