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77BF4">
        <w:rPr>
          <w:rFonts w:ascii="Arial" w:hAnsi="Arial" w:cs="Arial"/>
          <w:bCs/>
          <w:i w:val="0"/>
          <w:szCs w:val="24"/>
        </w:rPr>
        <w:t>8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>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D2470" w:rsidRPr="00CD2470">
        <w:rPr>
          <w:rFonts w:ascii="Arial" w:hAnsi="Arial" w:cs="Arial"/>
          <w:b/>
          <w:sz w:val="24"/>
          <w:szCs w:val="24"/>
        </w:rPr>
        <w:t>CRZP/170/2023/AZP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D2470" w:rsidRPr="00CD2470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D2470" w:rsidRPr="00CD247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CD2470" w:rsidRPr="00CD247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D2470" w:rsidRPr="00CD247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CD2470" w:rsidRPr="00CD2470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2470" w:rsidRPr="0012157F" w:rsidTr="00E863A6">
        <w:tc>
          <w:tcPr>
            <w:tcW w:w="9104" w:type="dxa"/>
            <w:shd w:val="clear" w:color="auto" w:fill="D9D9D9"/>
          </w:tcPr>
          <w:p w:rsidR="00CD2470" w:rsidRPr="0012157F" w:rsidRDefault="00CD2470" w:rsidP="00E863A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D2470" w:rsidRDefault="00CD2470" w:rsidP="00E863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D247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D247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D247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D2470" w:rsidRPr="00C86421" w:rsidRDefault="00CD2470" w:rsidP="00E863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D2470" w:rsidRDefault="00CD2470" w:rsidP="00E863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D2470" w:rsidRPr="00C86421" w:rsidRDefault="00CD2470" w:rsidP="00E863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D247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D2470">
        <w:rPr>
          <w:rFonts w:ascii="Arial" w:hAnsi="Arial" w:cs="Arial"/>
          <w:b/>
          <w:sz w:val="24"/>
          <w:szCs w:val="24"/>
        </w:rPr>
        <w:t>Modernizacja mostka zintegrowanego na statku Dar Młodzieży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D2470" w:rsidRPr="00CD247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D2470" w:rsidRPr="0012157F" w:rsidTr="00E863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470" w:rsidRPr="0012157F" w:rsidRDefault="00CD2470" w:rsidP="00E863A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470" w:rsidRPr="0012157F" w:rsidRDefault="00CD2470" w:rsidP="00E863A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47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Wykonawca spełni warunek jeżeli wykaże, że jest zdolny do wykonania zamówienia wykazując, że posiada ubezpieczenie od odpowiedzialności cywilnej (OC) w zakresie prowadzonej działalności związanej z przedmiotem zamówienia na kwotę, co najmniej: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Część I: 300 000 PLN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lastRenderedPageBreak/>
              <w:t>Część II: 100 000 PLN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Cześć III: 100 000 PLN</w:t>
            </w:r>
          </w:p>
          <w:p w:rsidR="00CD2470" w:rsidRPr="0012157F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Cześć IV: 100 000 PLN</w:t>
            </w:r>
          </w:p>
        </w:tc>
      </w:tr>
      <w:tr w:rsidR="00CD2470" w:rsidRPr="0012157F" w:rsidTr="00E863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470" w:rsidRPr="0012157F" w:rsidRDefault="00CD2470" w:rsidP="00E863A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470" w:rsidRPr="0012157F" w:rsidRDefault="00CD2470" w:rsidP="00E863A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47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Zdolność techniczna lub zawodowa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Zadanie 1.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 xml:space="preserve">Co najmniej 3 usług polegających na przeprowadzeniu dostawy i montażu urządzeń </w:t>
            </w:r>
            <w:proofErr w:type="spellStart"/>
            <w:r w:rsidRPr="00CD2470">
              <w:rPr>
                <w:rFonts w:ascii="Arial" w:hAnsi="Arial" w:cs="Arial"/>
                <w:sz w:val="24"/>
                <w:szCs w:val="24"/>
              </w:rPr>
              <w:t>elektronawigacyjnych</w:t>
            </w:r>
            <w:proofErr w:type="spellEnd"/>
            <w:r w:rsidRPr="00CD2470">
              <w:rPr>
                <w:rFonts w:ascii="Arial" w:hAnsi="Arial" w:cs="Arial"/>
                <w:sz w:val="24"/>
                <w:szCs w:val="24"/>
              </w:rPr>
              <w:t xml:space="preserve"> o wartości nie mniejszej niż 500 000 PLN brutto każda.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Zadanie 2. i 3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 xml:space="preserve">Co najmniej 3 usług polegających na przeprowadzeniu dostawy i montażu urządzeń </w:t>
            </w:r>
            <w:proofErr w:type="spellStart"/>
            <w:r w:rsidRPr="00CD2470">
              <w:rPr>
                <w:rFonts w:ascii="Arial" w:hAnsi="Arial" w:cs="Arial"/>
                <w:sz w:val="24"/>
                <w:szCs w:val="24"/>
              </w:rPr>
              <w:t>elektronawigacyjnych</w:t>
            </w:r>
            <w:proofErr w:type="spellEnd"/>
            <w:r w:rsidRPr="00CD2470">
              <w:rPr>
                <w:rFonts w:ascii="Arial" w:hAnsi="Arial" w:cs="Arial"/>
                <w:sz w:val="24"/>
                <w:szCs w:val="24"/>
              </w:rPr>
              <w:t xml:space="preserve"> o wartości nie mniejszej niż 100 000 PLN brutto każda.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 xml:space="preserve">Zadanie 4. 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Co najmniej 3 usług polegających na wykonaniu wyposażenia stolarskiego na statkach o wartości nie mniejszej niż 50 000 PLN brutto każda.</w:t>
            </w:r>
          </w:p>
          <w:p w:rsidR="00CD2470" w:rsidRPr="00CD2470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D2470" w:rsidRPr="0012157F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CD2470" w:rsidRPr="0012157F" w:rsidTr="00E863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470" w:rsidRPr="0012157F" w:rsidRDefault="00CD2470" w:rsidP="00E863A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470" w:rsidRPr="0012157F" w:rsidRDefault="00CD2470" w:rsidP="00E863A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47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D2470" w:rsidRPr="0012157F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CD2470" w:rsidRPr="0012157F" w:rsidTr="00E863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470" w:rsidRPr="0012157F" w:rsidRDefault="00CD2470" w:rsidP="00E863A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470" w:rsidRPr="0012157F" w:rsidRDefault="00CD2470" w:rsidP="00E863A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47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D2470" w:rsidRPr="0012157F" w:rsidRDefault="00CD2470" w:rsidP="00E863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7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734" w:rsidRDefault="00B46734" w:rsidP="0038231F">
      <w:pPr>
        <w:spacing w:after="0" w:line="240" w:lineRule="auto"/>
      </w:pPr>
      <w:r>
        <w:separator/>
      </w:r>
    </w:p>
  </w:endnote>
  <w:endnote w:type="continuationSeparator" w:id="0">
    <w:p w:rsidR="00B46734" w:rsidRDefault="00B467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470" w:rsidRDefault="00CD24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470" w:rsidRDefault="00CD24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734" w:rsidRDefault="00B46734" w:rsidP="0038231F">
      <w:pPr>
        <w:spacing w:after="0" w:line="240" w:lineRule="auto"/>
      </w:pPr>
      <w:r>
        <w:separator/>
      </w:r>
    </w:p>
  </w:footnote>
  <w:footnote w:type="continuationSeparator" w:id="0">
    <w:p w:rsidR="00B46734" w:rsidRDefault="00B4673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470" w:rsidRDefault="00CD2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470" w:rsidRDefault="00CD24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470" w:rsidRDefault="00CD24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73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7BF4"/>
    <w:rsid w:val="00AC5247"/>
    <w:rsid w:val="00AE6FF2"/>
    <w:rsid w:val="00B0088C"/>
    <w:rsid w:val="00B15219"/>
    <w:rsid w:val="00B15FD3"/>
    <w:rsid w:val="00B34079"/>
    <w:rsid w:val="00B36ABD"/>
    <w:rsid w:val="00B46734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2470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359E9"/>
  <w15:docId w15:val="{51F8AE0A-9896-4C14-B2C3-D3B2B55F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AC1B6-A870-4909-BE2E-1D01F1773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1230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2023-10-27T10:25:00Z</cp:lastPrinted>
  <dcterms:created xsi:type="dcterms:W3CDTF">2023-10-27T10:25:00Z</dcterms:created>
  <dcterms:modified xsi:type="dcterms:W3CDTF">2023-10-27T10:25:00Z</dcterms:modified>
</cp:coreProperties>
</file>