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36217A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FE1645" w:rsidRPr="00FE1645">
        <w:rPr>
          <w:rFonts w:ascii="Calibri" w:eastAsia="Times New Roman" w:hAnsi="Calibri" w:cs="Calibri"/>
          <w:b/>
          <w:sz w:val="20"/>
          <w:szCs w:val="20"/>
          <w:lang w:eastAsia="pl-PL"/>
        </w:rPr>
        <w:t>CRZP/170/2023/AZP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FE1645" w:rsidRPr="00FE1645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FE1645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FE1645">
        <w:rPr>
          <w:rFonts w:ascii="Calibri" w:eastAsia="Times New Roman" w:hAnsi="Calibri" w:cs="Times New Roman"/>
          <w:b/>
          <w:sz w:val="24"/>
          <w:szCs w:val="20"/>
          <w:lang w:eastAsia="pl-PL"/>
        </w:rPr>
        <w:t>Modernizacja mostka zintegrowanego na statku Dar Młodzieży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FE1645" w:rsidRPr="00FE1645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FE1645" w:rsidRPr="00FE1645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FE1645" w:rsidRPr="00FE1645">
        <w:rPr>
          <w:rFonts w:ascii="Calibri" w:eastAsia="Times New Roman" w:hAnsi="Calibri" w:cs="Times New Roman"/>
          <w:sz w:val="24"/>
          <w:szCs w:val="24"/>
          <w:lang w:eastAsia="pl-PL"/>
        </w:rPr>
        <w:t>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36217A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560" w:rsidRDefault="00EE6560" w:rsidP="00B34A16">
      <w:pPr>
        <w:spacing w:after="0" w:line="240" w:lineRule="auto"/>
      </w:pPr>
      <w:r>
        <w:separator/>
      </w:r>
    </w:p>
  </w:endnote>
  <w:endnote w:type="continuationSeparator" w:id="0">
    <w:p w:rsidR="00EE6560" w:rsidRDefault="00EE6560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645" w:rsidRDefault="00FE16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645" w:rsidRDefault="00FE16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560" w:rsidRDefault="00EE6560" w:rsidP="00B34A16">
      <w:pPr>
        <w:spacing w:after="0" w:line="240" w:lineRule="auto"/>
      </w:pPr>
      <w:r>
        <w:separator/>
      </w:r>
    </w:p>
  </w:footnote>
  <w:footnote w:type="continuationSeparator" w:id="0">
    <w:p w:rsidR="00EE6560" w:rsidRDefault="00EE6560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645" w:rsidRDefault="00FE1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FE1645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Modernizacja mostka zintegrowanego na statku Dar Młodzieży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5E3B9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645" w:rsidRDefault="00FE16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60"/>
    <w:rsid w:val="000C331A"/>
    <w:rsid w:val="000D451C"/>
    <w:rsid w:val="00302ADF"/>
    <w:rsid w:val="0036217A"/>
    <w:rsid w:val="004F1C9E"/>
    <w:rsid w:val="007872B3"/>
    <w:rsid w:val="00A05DA6"/>
    <w:rsid w:val="00A676FF"/>
    <w:rsid w:val="00B34A16"/>
    <w:rsid w:val="00D24368"/>
    <w:rsid w:val="00EE6560"/>
    <w:rsid w:val="00FE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9D976"/>
  <w15:chartTrackingRefBased/>
  <w15:docId w15:val="{F846E7F8-634B-41E5-A341-E49A63CDE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2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2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2023-10-27T10:27:00Z</cp:lastPrinted>
  <dcterms:created xsi:type="dcterms:W3CDTF">2023-10-27T10:27:00Z</dcterms:created>
  <dcterms:modified xsi:type="dcterms:W3CDTF">2023-10-27T10:27:00Z</dcterms:modified>
</cp:coreProperties>
</file>